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052B8" w14:textId="77777777" w:rsidR="00A4778B" w:rsidRDefault="00A4778B" w:rsidP="00AF7580">
      <w:pPr>
        <w:spacing w:line="276" w:lineRule="auto"/>
        <w:rPr>
          <w:sz w:val="22"/>
        </w:rPr>
      </w:pPr>
    </w:p>
    <w:p w14:paraId="75524969" w14:textId="1CBE1E63" w:rsidR="00A4778B" w:rsidRDefault="00000000" w:rsidP="00AF7580">
      <w:pPr>
        <w:pStyle w:val="SupenEncabezado"/>
        <w:spacing w:line="276" w:lineRule="auto"/>
        <w:rPr>
          <w:rStyle w:val="SupenEncabezadoCar"/>
        </w:rPr>
      </w:pPr>
      <w:sdt>
        <w:sdtPr>
          <w:rPr>
            <w:rStyle w:val="SupenEncabezadoCar"/>
            <w:b/>
            <w:bCs/>
          </w:rPr>
          <w:alias w:val="Código"/>
          <w:tag w:val="A"/>
          <w:id w:val="1991359848"/>
          <w:lock w:val="sdtLocked"/>
          <w:placeholder>
            <w:docPart w:val="5133B443C32D4BBA84994ED17141131F"/>
          </w:placeholder>
          <w:text/>
        </w:sdtPr>
        <w:sdtContent>
          <w:r w:rsidR="00B56E6F" w:rsidRPr="00B56E6F">
            <w:rPr>
              <w:rStyle w:val="SupenEncabezadoCar"/>
              <w:b/>
              <w:bCs/>
            </w:rPr>
            <w:t>SP-A-292-2026</w:t>
          </w:r>
        </w:sdtContent>
      </w:sdt>
    </w:p>
    <w:p w14:paraId="70D748E9" w14:textId="77777777" w:rsidR="003262D5" w:rsidRDefault="003262D5" w:rsidP="00AF7580">
      <w:pPr>
        <w:spacing w:after="160" w:line="276" w:lineRule="auto"/>
      </w:pPr>
    </w:p>
    <w:p w14:paraId="0E1517F2" w14:textId="09FAF775" w:rsidR="00291B81" w:rsidRDefault="00291B81" w:rsidP="00AF7580">
      <w:pPr>
        <w:spacing w:line="276" w:lineRule="auto"/>
        <w:jc w:val="both"/>
      </w:pPr>
      <w:r w:rsidRPr="00BD0C19">
        <w:t xml:space="preserve">Superintendencia de Pensiones, al ser las </w:t>
      </w:r>
      <w:r w:rsidR="00931A69">
        <w:t>1</w:t>
      </w:r>
      <w:r w:rsidR="00B56E6F">
        <w:t>2</w:t>
      </w:r>
      <w:r w:rsidRPr="00BD0C19">
        <w:t xml:space="preserve"> horas y </w:t>
      </w:r>
      <w:r w:rsidR="00B56E6F">
        <w:t>18</w:t>
      </w:r>
      <w:r w:rsidRPr="00BD0C19">
        <w:t xml:space="preserve"> minutos del </w:t>
      </w:r>
      <w:r w:rsidR="00B56E6F">
        <w:t>2</w:t>
      </w:r>
      <w:r w:rsidRPr="00BD0C19">
        <w:t xml:space="preserve"> de </w:t>
      </w:r>
      <w:r w:rsidR="00B56E6F">
        <w:t>febr</w:t>
      </w:r>
      <w:r w:rsidR="00931A69">
        <w:t>ero</w:t>
      </w:r>
      <w:r w:rsidRPr="00BD0C19">
        <w:t xml:space="preserve"> de 20</w:t>
      </w:r>
      <w:r w:rsidR="00224774">
        <w:t>26</w:t>
      </w:r>
      <w:r w:rsidRPr="00BD0C19">
        <w:t>.</w:t>
      </w:r>
    </w:p>
    <w:p w14:paraId="644511AB" w14:textId="77777777" w:rsidR="009F2DE9" w:rsidRDefault="009F2DE9" w:rsidP="00AF7580">
      <w:pPr>
        <w:spacing w:line="276" w:lineRule="auto"/>
        <w:jc w:val="both"/>
      </w:pPr>
    </w:p>
    <w:p w14:paraId="16C307D4" w14:textId="77777777" w:rsidR="009F2DE9" w:rsidRPr="002F500D" w:rsidRDefault="009F2DE9" w:rsidP="009F2DE9">
      <w:pPr>
        <w:spacing w:line="276" w:lineRule="auto"/>
        <w:jc w:val="center"/>
        <w:rPr>
          <w:b/>
          <w:bCs/>
        </w:rPr>
      </w:pPr>
      <w:r w:rsidRPr="002F500D">
        <w:rPr>
          <w:b/>
          <w:bCs/>
        </w:rPr>
        <w:t>CONSIDERANDO:</w:t>
      </w:r>
    </w:p>
    <w:p w14:paraId="5A4457C9" w14:textId="77777777" w:rsidR="00291B81" w:rsidRPr="00BD0C19" w:rsidRDefault="00291B81" w:rsidP="00AF7580">
      <w:pPr>
        <w:spacing w:line="276" w:lineRule="auto"/>
      </w:pPr>
    </w:p>
    <w:p w14:paraId="299E6F87" w14:textId="369291D1" w:rsidR="00587BDD" w:rsidRDefault="00587BDD" w:rsidP="00EF0EF7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>
        <w:t>Que la Superintendencia de Pensiones se encuentra en un proceso permanente de revisión de normativa a los efectos de simplificar y mantener actualizada la regulación del sector.</w:t>
      </w:r>
      <w:r w:rsidR="00931A69">
        <w:br/>
      </w:r>
    </w:p>
    <w:p w14:paraId="52B19B3C" w14:textId="694DF8B4" w:rsidR="00587BDD" w:rsidRDefault="00587BDD" w:rsidP="00EF0EF7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>
        <w:t xml:space="preserve">El Superintendente de Pensiones dictó el acuerdo </w:t>
      </w:r>
      <w:r w:rsidRPr="00587BDD">
        <w:t>SP-A-105- 2007</w:t>
      </w:r>
      <w:r w:rsidRPr="00974DCA">
        <w:t xml:space="preserve"> </w:t>
      </w:r>
      <w:r>
        <w:t xml:space="preserve">de </w:t>
      </w:r>
      <w:r w:rsidRPr="00974DCA">
        <w:t>las catorce horas del diecinueve de noviembre del dos mil siete</w:t>
      </w:r>
      <w:r>
        <w:t xml:space="preserve">, </w:t>
      </w:r>
      <w:r w:rsidRPr="007E7433">
        <w:rPr>
          <w:i/>
          <w:iCs/>
        </w:rPr>
        <w:t>Disposiciones para el Fondo de Garantías y Jubilaciones de los Empleados del Banco Crédito Agrícola de Cartago</w:t>
      </w:r>
      <w:r>
        <w:t>, donde se estable</w:t>
      </w:r>
      <w:r w:rsidR="00C41D05">
        <w:t>ce</w:t>
      </w:r>
      <w:r>
        <w:t xml:space="preserve"> una serie de </w:t>
      </w:r>
      <w:r w:rsidRPr="007E7433">
        <w:t>requ</w:t>
      </w:r>
      <w:r>
        <w:t>erimientos de</w:t>
      </w:r>
      <w:r w:rsidRPr="007E7433">
        <w:t xml:space="preserve"> información de los </w:t>
      </w:r>
      <w:r>
        <w:t>p</w:t>
      </w:r>
      <w:r w:rsidRPr="007E7433">
        <w:t>ensionados</w:t>
      </w:r>
      <w:r>
        <w:t>,</w:t>
      </w:r>
      <w:r w:rsidRPr="007E7433">
        <w:t xml:space="preserve"> de manera remota, según los formatos, medios y plazos establecidos en el </w:t>
      </w:r>
      <w:r w:rsidRPr="00D9358B">
        <w:rPr>
          <w:i/>
          <w:iCs/>
        </w:rPr>
        <w:t>Manual de Información de los Regímenes Colectivos</w:t>
      </w:r>
      <w:r>
        <w:t xml:space="preserve">, así como sobre la valuación actuarial </w:t>
      </w:r>
      <w:r w:rsidRPr="007E7433">
        <w:t>de la reserva para el pago de las pensiones en curso</w:t>
      </w:r>
      <w:r>
        <w:t>.</w:t>
      </w:r>
    </w:p>
    <w:p w14:paraId="551A9930" w14:textId="77777777" w:rsidR="00931A69" w:rsidRDefault="00931A69" w:rsidP="00931A69">
      <w:pPr>
        <w:pStyle w:val="Prrafodelista"/>
        <w:spacing w:line="276" w:lineRule="auto"/>
        <w:ind w:left="284"/>
        <w:jc w:val="both"/>
      </w:pPr>
    </w:p>
    <w:p w14:paraId="57109BCE" w14:textId="6A7B5861" w:rsidR="00587BDD" w:rsidRDefault="007464EB" w:rsidP="00EF0EF7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>
        <w:t>E</w:t>
      </w:r>
      <w:r w:rsidR="00F415B1">
        <w:t>l “</w:t>
      </w:r>
      <w:r w:rsidR="00792740">
        <w:t>Por Tanto</w:t>
      </w:r>
      <w:r w:rsidR="00F415B1">
        <w:t>,</w:t>
      </w:r>
      <w:r w:rsidR="00792740">
        <w:t xml:space="preserve"> Primero” del acuerdo </w:t>
      </w:r>
      <w:r w:rsidR="00587BDD" w:rsidRPr="00587BDD">
        <w:t>SP-A-193-2017</w:t>
      </w:r>
      <w:r w:rsidR="00587BDD">
        <w:t xml:space="preserve"> de </w:t>
      </w:r>
      <w:r w:rsidR="00587BDD" w:rsidRPr="00587BDD">
        <w:t>las catorce horas del diecinueve de diciembre del dos mil diecisiete</w:t>
      </w:r>
      <w:r w:rsidR="00587BDD">
        <w:t>, reformó el ci</w:t>
      </w:r>
      <w:r>
        <w:t>t</w:t>
      </w:r>
      <w:r w:rsidR="00587BDD">
        <w:t xml:space="preserve">ado acuerdo </w:t>
      </w:r>
      <w:r w:rsidR="00587BDD" w:rsidRPr="00587BDD">
        <w:t>SP-A-105</w:t>
      </w:r>
      <w:r w:rsidR="00587BDD">
        <w:t>-</w:t>
      </w:r>
      <w:r w:rsidR="00F415B1">
        <w:t>2007, en</w:t>
      </w:r>
      <w:r w:rsidR="00587BDD">
        <w:t xml:space="preserve"> cuanto </w:t>
      </w:r>
      <w:r w:rsidR="00587BDD" w:rsidRPr="00587BDD">
        <w:t>al contenido y periodicidad de las evaluaciones actuariales aplicables al Fondo de Garantías y Jubilaciones de los Empleados del Banco Crédito Agrícola de Cartago</w:t>
      </w:r>
      <w:r w:rsidR="00696838">
        <w:t>.</w:t>
      </w:r>
    </w:p>
    <w:p w14:paraId="3B03B711" w14:textId="77777777" w:rsidR="00931A69" w:rsidRDefault="00931A69" w:rsidP="00931A69">
      <w:pPr>
        <w:spacing w:line="276" w:lineRule="auto"/>
        <w:jc w:val="both"/>
      </w:pPr>
    </w:p>
    <w:p w14:paraId="50383F25" w14:textId="48801F71" w:rsidR="00696838" w:rsidRDefault="00696838" w:rsidP="0088386D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>
        <w:t xml:space="preserve">Adicionalmente el acuerdo </w:t>
      </w:r>
      <w:r w:rsidRPr="00696838">
        <w:t>SP-A-193-2017</w:t>
      </w:r>
      <w:r w:rsidR="0083332D">
        <w:t xml:space="preserve"> en su “Por Tanto</w:t>
      </w:r>
      <w:r w:rsidR="00F415B1">
        <w:t>,</w:t>
      </w:r>
      <w:r w:rsidR="0083332D">
        <w:t xml:space="preserve"> Segundo”,</w:t>
      </w:r>
      <w:r>
        <w:t xml:space="preserve"> dispuso que </w:t>
      </w:r>
      <w:r w:rsidRPr="00696838">
        <w:t>Las valuaciones actuariales de la reserva para el pago de las pensiones en curso que se remitan a la Superintendencia por parte del Fondo de Jubilaciones de los Empleados del Banco de Costa Rica y el Fondo de Garantías y Jubilaciones de la Refinadora de Costarricense de Petróleo (RECOPE) podrán contener</w:t>
      </w:r>
      <w:r w:rsidR="006C11CB">
        <w:t xml:space="preserve"> solamente</w:t>
      </w:r>
      <w:r w:rsidRPr="00696838">
        <w:t>: la descripción de las reservas e inversiones, características de la población, descripción de los supuestos, balance actuarial para el escenario base y pesimista, conclusiones y recomendaciones.</w:t>
      </w:r>
      <w:r w:rsidR="008A09FB">
        <w:t xml:space="preserve"> </w:t>
      </w:r>
      <w:r>
        <w:t xml:space="preserve">Asimismo, dicho acuerdo estableció que las </w:t>
      </w:r>
      <w:r w:rsidRPr="00696838">
        <w:t xml:space="preserve">evaluaciones actuariales serán remitidas a la Superintendencia de Pensiones cada tres años, a partir de diciembre de 2017, salvo que, de acuerdo </w:t>
      </w:r>
      <w:r w:rsidR="006C11CB">
        <w:t>con</w:t>
      </w:r>
      <w:r w:rsidRPr="00696838">
        <w:t xml:space="preserve"> las evaluaciones de riesgo que llegue a realizar el supervisor, se requiera de una periodicidad menor, lo cual podrá disponer el Superintendente de Pensiones mediante oficio.</w:t>
      </w:r>
    </w:p>
    <w:p w14:paraId="0658AF93" w14:textId="77777777" w:rsidR="00931A69" w:rsidRDefault="00931A69" w:rsidP="00931A69">
      <w:pPr>
        <w:spacing w:line="276" w:lineRule="auto"/>
        <w:jc w:val="both"/>
      </w:pPr>
    </w:p>
    <w:p w14:paraId="6198301E" w14:textId="2F4CDBF3" w:rsidR="00587BDD" w:rsidRDefault="00587BDD" w:rsidP="00EF0EF7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>
        <w:t>L</w:t>
      </w:r>
      <w:r w:rsidRPr="00741F58">
        <w:t xml:space="preserve">a </w:t>
      </w:r>
      <w:r>
        <w:t>l</w:t>
      </w:r>
      <w:r w:rsidRPr="00741F58">
        <w:t>ey N°</w:t>
      </w:r>
      <w:r>
        <w:t xml:space="preserve"> </w:t>
      </w:r>
      <w:r w:rsidRPr="00741F58">
        <w:t>9548</w:t>
      </w:r>
      <w:r>
        <w:t xml:space="preserve">, </w:t>
      </w:r>
      <w:r w:rsidRPr="003C2D5A">
        <w:rPr>
          <w:i/>
          <w:iCs/>
        </w:rPr>
        <w:t xml:space="preserve">Protección y Defensa de las Personas Trabajadoras del Banco Crédito Agrícola de Cartago, </w:t>
      </w:r>
      <w:r>
        <w:t xml:space="preserve">dispuso la devolución del monto acumulado en cada una de las cuentas individuales, capital más intereses del </w:t>
      </w:r>
      <w:r w:rsidRPr="003C2D5A">
        <w:rPr>
          <w:i/>
          <w:iCs/>
        </w:rPr>
        <w:t xml:space="preserve">Fondo de Garantías y Jubilaciones de los Empleados de </w:t>
      </w:r>
      <w:proofErr w:type="spellStart"/>
      <w:r w:rsidRPr="003C2D5A">
        <w:rPr>
          <w:i/>
          <w:iCs/>
        </w:rPr>
        <w:t>Bancrédito</w:t>
      </w:r>
      <w:proofErr w:type="spellEnd"/>
      <w:r>
        <w:t xml:space="preserve">, de los afiliados que hubieren finalizado o finalicen su relación obrero-patronal y la ley No. 9605, </w:t>
      </w:r>
      <w:r w:rsidRPr="003C2D5A">
        <w:rPr>
          <w:i/>
          <w:iCs/>
        </w:rPr>
        <w:t xml:space="preserve">Fusión por absorción del Banco Crédito Agrícola de </w:t>
      </w:r>
      <w:r w:rsidRPr="003C2D5A">
        <w:rPr>
          <w:i/>
          <w:iCs/>
        </w:rPr>
        <w:lastRenderedPageBreak/>
        <w:t xml:space="preserve">Cartago y el Banco de Costa Rica, </w:t>
      </w:r>
      <w:r w:rsidR="00B714B0" w:rsidRPr="00B714B0">
        <w:t>dispuso</w:t>
      </w:r>
      <w:r w:rsidR="00B714B0" w:rsidRPr="003C2D5A">
        <w:rPr>
          <w:i/>
          <w:iCs/>
        </w:rPr>
        <w:t xml:space="preserve"> </w:t>
      </w:r>
      <w:r>
        <w:t xml:space="preserve">el </w:t>
      </w:r>
      <w:r w:rsidRPr="00974DCA">
        <w:t>traslad</w:t>
      </w:r>
      <w:r>
        <w:t>o de</w:t>
      </w:r>
      <w:r w:rsidRPr="00974DCA">
        <w:t xml:space="preserve"> la administración y la operación del Fondo Cerrado de Capitalización Colectiva del Banco Crédito Agrícola de Cartago (</w:t>
      </w:r>
      <w:proofErr w:type="spellStart"/>
      <w:r w:rsidRPr="00974DCA">
        <w:t>Bancrédito</w:t>
      </w:r>
      <w:proofErr w:type="spellEnd"/>
      <w:r w:rsidRPr="00974DCA">
        <w:t>) al Banco de Costa Rica (BCR)</w:t>
      </w:r>
      <w:r>
        <w:t>.</w:t>
      </w:r>
      <w:r w:rsidR="003C2D5A">
        <w:t xml:space="preserve"> </w:t>
      </w:r>
      <w:r>
        <w:t xml:space="preserve">En virtud </w:t>
      </w:r>
      <w:r w:rsidR="00EC2F8B">
        <w:t>de la promulgación de la citada ley</w:t>
      </w:r>
      <w:r>
        <w:t xml:space="preserve">, </w:t>
      </w:r>
      <w:r w:rsidR="00566FB4">
        <w:t xml:space="preserve">las disposiciones contenidas en </w:t>
      </w:r>
      <w:r w:rsidR="008D02A8">
        <w:t xml:space="preserve">el </w:t>
      </w:r>
      <w:r w:rsidR="00B41DF8" w:rsidRPr="00B41DF8">
        <w:t xml:space="preserve">“Por Tanto Primero” </w:t>
      </w:r>
      <w:r w:rsidR="00B41DF8">
        <w:t xml:space="preserve">del </w:t>
      </w:r>
      <w:r w:rsidR="008D02A8">
        <w:t>acuerdo</w:t>
      </w:r>
      <w:r w:rsidR="008F7AE7">
        <w:t xml:space="preserve"> SP-A-105-2007</w:t>
      </w:r>
      <w:r w:rsidR="00E21F98">
        <w:t>, respecto</w:t>
      </w:r>
      <w:r w:rsidR="009F7E61">
        <w:t xml:space="preserve"> de las </w:t>
      </w:r>
      <w:r w:rsidR="00C82BDB">
        <w:t>disposiciones para</w:t>
      </w:r>
      <w:r w:rsidR="00F92E75" w:rsidRPr="00F92E75">
        <w:t xml:space="preserve"> el Fondo de Garantías y Jubilaciones de los Empleados del Banco Crédito Agrícola de </w:t>
      </w:r>
      <w:r w:rsidR="007D4A2D" w:rsidRPr="00F92E75">
        <w:t>Cartago</w:t>
      </w:r>
      <w:r w:rsidR="007D4A2D">
        <w:t>, dejaron</w:t>
      </w:r>
      <w:r w:rsidR="003A4AA4">
        <w:t xml:space="preserve"> de tener </w:t>
      </w:r>
      <w:r w:rsidR="00B402D3">
        <w:t>utilidad práctica</w:t>
      </w:r>
      <w:r w:rsidR="00CE48C3">
        <w:t>.</w:t>
      </w:r>
    </w:p>
    <w:p w14:paraId="7AA5D33D" w14:textId="77777777" w:rsidR="00931A69" w:rsidRDefault="00931A69" w:rsidP="00931A69">
      <w:pPr>
        <w:spacing w:line="276" w:lineRule="auto"/>
        <w:jc w:val="both"/>
      </w:pPr>
    </w:p>
    <w:p w14:paraId="2263416A" w14:textId="3384A8DB" w:rsidR="00513054" w:rsidRPr="00931A69" w:rsidRDefault="003C2D5A" w:rsidP="00EF0EF7">
      <w:pPr>
        <w:pStyle w:val="Prrafodelista"/>
        <w:numPr>
          <w:ilvl w:val="0"/>
          <w:numId w:val="1"/>
        </w:numPr>
        <w:spacing w:line="240" w:lineRule="auto"/>
        <w:ind w:left="284" w:hanging="426"/>
        <w:jc w:val="both"/>
      </w:pPr>
      <w:r>
        <w:t xml:space="preserve">Como </w:t>
      </w:r>
      <w:r w:rsidR="007D4A2D">
        <w:t>consecuencia</w:t>
      </w:r>
      <w:r w:rsidR="00B41DF8">
        <w:t xml:space="preserve"> de lo anterior</w:t>
      </w:r>
      <w:r w:rsidR="00286016">
        <w:t xml:space="preserve">, mediante acuerdo </w:t>
      </w:r>
      <w:r w:rsidR="00513054" w:rsidRPr="00513054">
        <w:t>SP-A-232-</w:t>
      </w:r>
      <w:r w:rsidR="00273FED" w:rsidRPr="00513054">
        <w:t>2020</w:t>
      </w:r>
      <w:r w:rsidR="00273FED">
        <w:t xml:space="preserve"> de</w:t>
      </w:r>
      <w:r w:rsidR="006D6145">
        <w:t xml:space="preserve"> </w:t>
      </w:r>
      <w:r w:rsidR="006D6145" w:rsidRPr="006D6145">
        <w:t>las diez horas del día veinticuatro de noviembre de 2020</w:t>
      </w:r>
      <w:r w:rsidR="00273FED">
        <w:t xml:space="preserve">, se dejó </w:t>
      </w:r>
      <w:r w:rsidR="003A2A61">
        <w:t xml:space="preserve">sin efecto el acuerdo </w:t>
      </w:r>
      <w:r w:rsidR="003A2A61" w:rsidRPr="00FE0506">
        <w:t>SP-A-105</w:t>
      </w:r>
      <w:r w:rsidR="00EF6737">
        <w:t>-2007</w:t>
      </w:r>
      <w:r w:rsidR="00974CAD">
        <w:rPr>
          <w:i/>
          <w:iCs/>
        </w:rPr>
        <w:t>.</w:t>
      </w:r>
    </w:p>
    <w:p w14:paraId="3E7A6AE5" w14:textId="77777777" w:rsidR="00931A69" w:rsidRPr="00513054" w:rsidRDefault="00931A69" w:rsidP="00931A69">
      <w:pPr>
        <w:spacing w:line="240" w:lineRule="auto"/>
        <w:jc w:val="both"/>
      </w:pPr>
    </w:p>
    <w:p w14:paraId="5E1D2D83" w14:textId="131512FD" w:rsidR="004E7BCC" w:rsidRDefault="004E7BCC" w:rsidP="00EF0EF7">
      <w:pPr>
        <w:pStyle w:val="Prrafodelista"/>
        <w:numPr>
          <w:ilvl w:val="0"/>
          <w:numId w:val="1"/>
        </w:numPr>
        <w:spacing w:line="276" w:lineRule="auto"/>
        <w:ind w:left="284" w:hanging="426"/>
        <w:jc w:val="both"/>
      </w:pPr>
      <w:r w:rsidRPr="004E7BCC">
        <w:t>No obstante, la citada derogatoria omitió dejar sin efecto el</w:t>
      </w:r>
      <w:r w:rsidR="004939FC">
        <w:t xml:space="preserve"> </w:t>
      </w:r>
      <w:r w:rsidR="004939FC" w:rsidRPr="00B41DF8">
        <w:t xml:space="preserve">“Por Tanto Primero” </w:t>
      </w:r>
      <w:r w:rsidR="007D4A2D">
        <w:t xml:space="preserve">del </w:t>
      </w:r>
      <w:r w:rsidR="007D4A2D" w:rsidRPr="004E7BCC">
        <w:t>acuerdo</w:t>
      </w:r>
      <w:r w:rsidRPr="004E7BCC">
        <w:t xml:space="preserve"> </w:t>
      </w:r>
      <w:r w:rsidR="00D01CA5" w:rsidRPr="00D01CA5">
        <w:t>SP-A-193-2017</w:t>
      </w:r>
      <w:r w:rsidRPr="004E7BCC">
        <w:t xml:space="preserve">; y siendo que el acuerdo </w:t>
      </w:r>
      <w:r w:rsidR="00FE0506" w:rsidRPr="00FE0506">
        <w:t>SP-A-105-2007</w:t>
      </w:r>
      <w:r w:rsidRPr="004E7BCC">
        <w:t xml:space="preserve"> </w:t>
      </w:r>
      <w:r w:rsidR="003555E6">
        <w:t>fue expresamente derogado</w:t>
      </w:r>
      <w:r w:rsidR="005E77D8">
        <w:t>, la disposición que lo modificó pierde su objeto</w:t>
      </w:r>
      <w:r w:rsidR="007C5EE4">
        <w:t xml:space="preserve"> y</w:t>
      </w:r>
      <w:r w:rsidR="005E77D8">
        <w:t xml:space="preserve"> finalidad</w:t>
      </w:r>
      <w:r w:rsidR="00363B4E">
        <w:t xml:space="preserve">, por lo que corresponde que dicha disposición siga </w:t>
      </w:r>
      <w:r w:rsidR="00EF59DE">
        <w:t>el</w:t>
      </w:r>
      <w:r w:rsidR="00363B4E">
        <w:t xml:space="preserve"> mismo destino jurídico del acto principal al cual estaba vinculada</w:t>
      </w:r>
      <w:r w:rsidR="00726E52">
        <w:t>.</w:t>
      </w:r>
    </w:p>
    <w:p w14:paraId="551BBB3B" w14:textId="77777777" w:rsidR="001024BD" w:rsidRDefault="001024BD" w:rsidP="00EF0EF7">
      <w:pPr>
        <w:pStyle w:val="Prrafodelista"/>
        <w:spacing w:line="276" w:lineRule="auto"/>
        <w:ind w:left="284" w:hanging="426"/>
        <w:jc w:val="both"/>
      </w:pPr>
    </w:p>
    <w:p w14:paraId="5DDAC0AC" w14:textId="77777777" w:rsidR="003F7162" w:rsidRDefault="003F7162" w:rsidP="00EF0EF7">
      <w:pPr>
        <w:spacing w:line="276" w:lineRule="auto"/>
        <w:ind w:left="284" w:hanging="426"/>
        <w:jc w:val="center"/>
        <w:rPr>
          <w:b/>
          <w:bCs/>
        </w:rPr>
      </w:pPr>
      <w:r w:rsidRPr="00092C6C">
        <w:rPr>
          <w:b/>
          <w:bCs/>
        </w:rPr>
        <w:t>POR TANTO:</w:t>
      </w:r>
    </w:p>
    <w:p w14:paraId="33EF6488" w14:textId="77777777" w:rsidR="0077012C" w:rsidRDefault="0077012C" w:rsidP="00EF0EF7">
      <w:pPr>
        <w:spacing w:line="276" w:lineRule="auto"/>
        <w:ind w:left="284" w:hanging="426"/>
        <w:jc w:val="center"/>
        <w:rPr>
          <w:b/>
          <w:bCs/>
        </w:rPr>
      </w:pPr>
    </w:p>
    <w:p w14:paraId="321F513B" w14:textId="025E6F09" w:rsidR="0077012C" w:rsidRPr="004E1CA7" w:rsidRDefault="0077012C" w:rsidP="00EF0EF7">
      <w:pPr>
        <w:pStyle w:val="Prrafodelista"/>
        <w:spacing w:line="240" w:lineRule="auto"/>
        <w:ind w:left="284" w:hanging="426"/>
        <w:jc w:val="both"/>
        <w:rPr>
          <w:rFonts w:cs="Times New Roman"/>
          <w:szCs w:val="24"/>
        </w:rPr>
      </w:pPr>
      <w:r w:rsidRPr="008959E8">
        <w:rPr>
          <w:rFonts w:cs="Times New Roman"/>
          <w:b/>
          <w:bCs/>
          <w:szCs w:val="24"/>
        </w:rPr>
        <w:t>ÚNICO.</w:t>
      </w:r>
      <w:r w:rsidRPr="008959E8">
        <w:rPr>
          <w:rFonts w:cs="Times New Roman"/>
          <w:szCs w:val="24"/>
        </w:rPr>
        <w:t xml:space="preserve"> Se </w:t>
      </w:r>
      <w:r>
        <w:rPr>
          <w:rFonts w:cs="Times New Roman"/>
          <w:szCs w:val="24"/>
        </w:rPr>
        <w:t xml:space="preserve">deroga el </w:t>
      </w:r>
      <w:r w:rsidR="00FD7473">
        <w:rPr>
          <w:rFonts w:cs="Times New Roman"/>
          <w:szCs w:val="24"/>
        </w:rPr>
        <w:t xml:space="preserve">“Por Tanto </w:t>
      </w:r>
      <w:r w:rsidR="007F545C">
        <w:rPr>
          <w:rFonts w:cs="Times New Roman"/>
          <w:szCs w:val="24"/>
        </w:rPr>
        <w:t xml:space="preserve">Primero” del </w:t>
      </w:r>
      <w:r>
        <w:rPr>
          <w:rFonts w:cs="Times New Roman"/>
          <w:szCs w:val="24"/>
        </w:rPr>
        <w:t xml:space="preserve">acuerdo </w:t>
      </w:r>
      <w:r w:rsidRPr="0077012C">
        <w:rPr>
          <w:rFonts w:cs="Times New Roman"/>
          <w:szCs w:val="24"/>
        </w:rPr>
        <w:t>SP-A-193-2017 de las catorce horas del diecinueve de diciembre del dos mil diecisiete</w:t>
      </w:r>
      <w:r>
        <w:rPr>
          <w:rFonts w:cs="Times New Roman"/>
          <w:szCs w:val="24"/>
        </w:rPr>
        <w:t>, relativo a</w:t>
      </w:r>
      <w:r w:rsidRPr="004E148B">
        <w:rPr>
          <w:rFonts w:cs="Times New Roman"/>
          <w:szCs w:val="24"/>
        </w:rPr>
        <w:t xml:space="preserve"> la</w:t>
      </w:r>
      <w:r w:rsidR="004D599E">
        <w:rPr>
          <w:rFonts w:cs="Times New Roman"/>
          <w:szCs w:val="24"/>
        </w:rPr>
        <w:t xml:space="preserve">s </w:t>
      </w:r>
      <w:r w:rsidR="007D4A2D">
        <w:rPr>
          <w:rFonts w:cs="Times New Roman"/>
          <w:szCs w:val="24"/>
        </w:rPr>
        <w:t>disposiciones sobre</w:t>
      </w:r>
      <w:r w:rsidR="00755D73">
        <w:rPr>
          <w:rFonts w:cs="Times New Roman"/>
          <w:szCs w:val="24"/>
        </w:rPr>
        <w:t xml:space="preserve"> el </w:t>
      </w:r>
      <w:r w:rsidR="00755D73" w:rsidRPr="00755D73">
        <w:rPr>
          <w:rFonts w:cs="Times New Roman"/>
          <w:szCs w:val="24"/>
        </w:rPr>
        <w:t>contenido y periodicidad de las evaluaciones actuariales aplicables al Fondo de Garantías y Jubilaciones de los Empleados del Banco Crédito Agrícola de Cartago.</w:t>
      </w:r>
      <w:r>
        <w:rPr>
          <w:rFonts w:cs="Times New Roman"/>
          <w:szCs w:val="24"/>
        </w:rPr>
        <w:t xml:space="preserve"> </w:t>
      </w:r>
    </w:p>
    <w:p w14:paraId="6DC5CBEC" w14:textId="77777777" w:rsidR="0077012C" w:rsidRDefault="0077012C" w:rsidP="0077012C">
      <w:pPr>
        <w:spacing w:line="276" w:lineRule="auto"/>
        <w:jc w:val="both"/>
        <w:rPr>
          <w:b/>
          <w:bCs/>
        </w:rPr>
      </w:pPr>
    </w:p>
    <w:p w14:paraId="0A309501" w14:textId="77777777" w:rsidR="00291B81" w:rsidRPr="00BD0C19" w:rsidRDefault="00291B81" w:rsidP="00AF7580">
      <w:pPr>
        <w:spacing w:line="276" w:lineRule="auto"/>
      </w:pPr>
    </w:p>
    <w:p w14:paraId="73154D46" w14:textId="77777777" w:rsidR="00291B81" w:rsidRPr="00BD0C19" w:rsidRDefault="00291B81" w:rsidP="00AF7580">
      <w:pPr>
        <w:spacing w:line="276" w:lineRule="auto"/>
      </w:pPr>
      <w:r>
        <w:t>Rige a partir de su comunicación.</w:t>
      </w:r>
    </w:p>
    <w:p w14:paraId="134266AD" w14:textId="77777777" w:rsidR="00291B81" w:rsidRPr="00BD0C19" w:rsidRDefault="00291B81" w:rsidP="00AF7580">
      <w:pPr>
        <w:spacing w:line="276" w:lineRule="auto"/>
      </w:pPr>
    </w:p>
    <w:p w14:paraId="18B6EDA9" w14:textId="77777777" w:rsidR="00291B81" w:rsidRPr="00BD0C19" w:rsidRDefault="00291B81" w:rsidP="00AF7580">
      <w:pPr>
        <w:spacing w:line="276" w:lineRule="auto"/>
      </w:pPr>
    </w:p>
    <w:p w14:paraId="72E6F119" w14:textId="77777777" w:rsidR="00291B81" w:rsidRDefault="00291B81" w:rsidP="00E051B1">
      <w:pPr>
        <w:spacing w:line="276" w:lineRule="auto"/>
        <w:jc w:val="center"/>
      </w:pPr>
      <w:r>
        <w:t>Comuníquese.</w:t>
      </w:r>
    </w:p>
    <w:p w14:paraId="6F5D8594" w14:textId="318F8630" w:rsidR="00851CCD" w:rsidRDefault="00041856" w:rsidP="00E051B1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A1BA292" wp14:editId="4138B1A7">
            <wp:extent cx="1701800" cy="662940"/>
            <wp:effectExtent l="0" t="0" r="0" b="3810"/>
            <wp:docPr id="8" name="Imagen 8" descr="Nombre de la empr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Nombre de la empresa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784C" w14:textId="04217761" w:rsidR="00A0168D" w:rsidRDefault="00C337A9" w:rsidP="00E051B1">
      <w:pPr>
        <w:spacing w:line="276" w:lineRule="auto"/>
        <w:jc w:val="center"/>
      </w:pPr>
      <w:r>
        <w:t>Hermes Alvarado Salas</w:t>
      </w:r>
    </w:p>
    <w:p w14:paraId="6545ED6C" w14:textId="77777777" w:rsidR="00A0168D" w:rsidRDefault="00A0168D" w:rsidP="00E051B1">
      <w:pPr>
        <w:spacing w:line="276" w:lineRule="auto"/>
        <w:jc w:val="center"/>
      </w:pPr>
      <w:r>
        <w:t>Superintendente de Pensiones</w:t>
      </w:r>
    </w:p>
    <w:p w14:paraId="46B24524" w14:textId="77777777" w:rsidR="00291B81" w:rsidRPr="00BD0C19" w:rsidRDefault="00291B81" w:rsidP="00AF7580">
      <w:pPr>
        <w:spacing w:line="276" w:lineRule="auto"/>
      </w:pPr>
    </w:p>
    <w:p w14:paraId="483352F7" w14:textId="77777777" w:rsidR="0058753F" w:rsidRDefault="0058753F" w:rsidP="00AF7580">
      <w:pPr>
        <w:spacing w:line="276" w:lineRule="auto"/>
        <w:rPr>
          <w:sz w:val="20"/>
        </w:rPr>
      </w:pPr>
    </w:p>
    <w:p w14:paraId="28B61464" w14:textId="77777777" w:rsidR="006803D3" w:rsidRDefault="006803D3" w:rsidP="00AF7580">
      <w:pPr>
        <w:spacing w:line="276" w:lineRule="auto"/>
        <w:rPr>
          <w:sz w:val="20"/>
        </w:rPr>
      </w:pPr>
    </w:p>
    <w:p w14:paraId="7D1FBC9D" w14:textId="7B809E58" w:rsidR="00204052" w:rsidRDefault="004B3D1D" w:rsidP="008A09FB">
      <w:pPr>
        <w:spacing w:line="276" w:lineRule="auto"/>
        <w:rPr>
          <w:i/>
          <w:color w:val="FF0000"/>
          <w:sz w:val="18"/>
        </w:rPr>
      </w:pPr>
      <w:r w:rsidRPr="00EF59DE">
        <w:rPr>
          <w:sz w:val="18"/>
        </w:rPr>
        <w:t>Aproba</w:t>
      </w:r>
      <w:r w:rsidR="00B65E0E" w:rsidRPr="00EF59DE">
        <w:rPr>
          <w:sz w:val="18"/>
        </w:rPr>
        <w:t>d</w:t>
      </w:r>
      <w:r w:rsidRPr="00EF59DE">
        <w:rPr>
          <w:sz w:val="18"/>
        </w:rPr>
        <w:t>o</w:t>
      </w:r>
      <w:r w:rsidR="006803D3" w:rsidRPr="00EF59DE">
        <w:rPr>
          <w:sz w:val="18"/>
        </w:rPr>
        <w:t xml:space="preserve"> por </w:t>
      </w:r>
      <w:r w:rsidR="00EF59DE" w:rsidRPr="00EF59DE">
        <w:rPr>
          <w:i/>
          <w:sz w:val="18"/>
        </w:rPr>
        <w:t>DSQ/RCV</w:t>
      </w:r>
    </w:p>
    <w:sectPr w:rsidR="00204052" w:rsidSect="00D029E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793DA" w14:textId="77777777" w:rsidR="00F9556F" w:rsidRDefault="00F9556F" w:rsidP="00011FAB">
      <w:pPr>
        <w:spacing w:line="240" w:lineRule="auto"/>
      </w:pPr>
      <w:r>
        <w:separator/>
      </w:r>
    </w:p>
  </w:endnote>
  <w:endnote w:type="continuationSeparator" w:id="0">
    <w:p w14:paraId="7822ECFA" w14:textId="77777777" w:rsidR="00F9556F" w:rsidRDefault="00F9556F" w:rsidP="00011F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6899" w14:textId="436393DC" w:rsidR="00C337A9" w:rsidRDefault="00C337A9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5E2C402D" wp14:editId="444C95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22910"/>
              <wp:effectExtent l="0" t="0" r="0" b="0"/>
              <wp:wrapNone/>
              <wp:docPr id="81177338" name="Cuadro de texto 2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EB37B" w14:textId="1F58646E" w:rsidR="00C337A9" w:rsidRPr="00C337A9" w:rsidRDefault="00C337A9" w:rsidP="00C337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37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2C40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Uso Interno" style="position:absolute;margin-left:0;margin-top:0;width:48pt;height:33.3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" filled="f" stroked="f">
              <v:textbox style="mso-fit-shape-to-text:t" inset="0,0,0,15pt">
                <w:txbxContent>
                  <w:p w14:paraId="6C9EB37B" w14:textId="1F58646E" w:rsidR="00C337A9" w:rsidRPr="00C337A9" w:rsidRDefault="00C337A9" w:rsidP="00C337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37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462F3" w14:textId="29F80341" w:rsidR="003621B6" w:rsidRDefault="00C337A9" w:rsidP="003621B6">
    <w:pPr>
      <w:pStyle w:val="Piedepgina"/>
      <w:pBdr>
        <w:top w:val="single" w:sz="4" w:space="1" w:color="auto"/>
      </w:pBdr>
      <w:rPr>
        <w:i/>
        <w:szCs w:val="24"/>
      </w:rPr>
    </w:pPr>
    <w:r>
      <w:rPr>
        <w:i/>
        <w:noProof/>
        <w:szCs w:val="24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2AA1A324" wp14:editId="054817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22910"/>
              <wp:effectExtent l="0" t="0" r="0" b="0"/>
              <wp:wrapNone/>
              <wp:docPr id="1627986782" name="Cuadro de texto 3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8F540" w14:textId="7B255EAE" w:rsidR="00C337A9" w:rsidRPr="00C337A9" w:rsidRDefault="00C337A9" w:rsidP="00C337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37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1A32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Uso Interno" style="position:absolute;margin-left:0;margin-top:0;width:48pt;height:33.3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" filled="f" stroked="f">
              <v:textbox style="mso-fit-shape-to-text:t" inset="0,0,0,15pt">
                <w:txbxContent>
                  <w:p w14:paraId="4338F540" w14:textId="7B255EAE" w:rsidR="00C337A9" w:rsidRPr="00C337A9" w:rsidRDefault="00C337A9" w:rsidP="00C337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37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1F4F4E5" w14:textId="7E252C12" w:rsidR="009B3671" w:rsidRPr="00BE078A" w:rsidRDefault="00204052" w:rsidP="00204052">
    <w:pPr>
      <w:pStyle w:val="Piedepgina"/>
      <w:pBdr>
        <w:top w:val="single" w:sz="4" w:space="1" w:color="auto"/>
      </w:pBdr>
      <w:rPr>
        <w:szCs w:val="24"/>
      </w:rPr>
    </w:pPr>
    <w:r>
      <w:rPr>
        <w:i/>
        <w:szCs w:val="24"/>
      </w:rPr>
      <w:t>Teléfonos 2243-4</w:t>
    </w:r>
    <w:r w:rsidR="00337C62">
      <w:rPr>
        <w:i/>
        <w:szCs w:val="24"/>
      </w:rPr>
      <w:t>848</w:t>
    </w:r>
    <w:r>
      <w:rPr>
        <w:i/>
        <w:szCs w:val="24"/>
      </w:rPr>
      <w:tab/>
      <w:t>Fax 2243-4444</w:t>
    </w:r>
    <w:r>
      <w:rPr>
        <w:i/>
        <w:szCs w:val="24"/>
      </w:rPr>
      <w:tab/>
    </w:r>
    <w:hyperlink r:id="rId1" w:history="1">
      <w:r>
        <w:rPr>
          <w:rStyle w:val="Hipervnculo"/>
          <w:i/>
          <w:szCs w:val="24"/>
        </w:rPr>
        <w:t>supen@supen.fi.cr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E9B4" w14:textId="6A295B54" w:rsidR="003621B6" w:rsidRDefault="00C337A9" w:rsidP="003621B6">
    <w:pPr>
      <w:pStyle w:val="Piedepgina"/>
      <w:pBdr>
        <w:top w:val="single" w:sz="4" w:space="1" w:color="auto"/>
      </w:pBdr>
      <w:rPr>
        <w:i/>
        <w:szCs w:val="24"/>
      </w:rPr>
    </w:pPr>
    <w:r>
      <w:rPr>
        <w:i/>
        <w:noProof/>
        <w:szCs w:val="24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FA1A172" wp14:editId="6F68F86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22910"/>
              <wp:effectExtent l="0" t="0" r="0" b="0"/>
              <wp:wrapNone/>
              <wp:docPr id="1840456008" name="Cuadro de texto 1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775CA3" w14:textId="0629ADE3" w:rsidR="00C337A9" w:rsidRPr="00C337A9" w:rsidRDefault="00C337A9" w:rsidP="00C337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37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1A17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Uso Interno" style="position:absolute;margin-left:0;margin-top:0;width:48pt;height:33.3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" filled="f" stroked="f">
              <v:textbox style="mso-fit-shape-to-text:t" inset="0,0,0,15pt">
                <w:txbxContent>
                  <w:p w14:paraId="28775CA3" w14:textId="0629ADE3" w:rsidR="00C337A9" w:rsidRPr="00C337A9" w:rsidRDefault="00C337A9" w:rsidP="00C337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37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FD58B09" w14:textId="50521984" w:rsidR="009B3671" w:rsidRPr="00BE078A" w:rsidRDefault="00594A6E" w:rsidP="00594A6E">
    <w:pPr>
      <w:pStyle w:val="Piedepgina"/>
      <w:pBdr>
        <w:top w:val="single" w:sz="4" w:space="1" w:color="auto"/>
      </w:pBdr>
      <w:rPr>
        <w:szCs w:val="24"/>
      </w:rPr>
    </w:pPr>
    <w:r>
      <w:rPr>
        <w:i/>
        <w:szCs w:val="24"/>
      </w:rPr>
      <w:t>Teléfonos 2243-4</w:t>
    </w:r>
    <w:r w:rsidR="004C264C">
      <w:rPr>
        <w:i/>
        <w:szCs w:val="24"/>
      </w:rPr>
      <w:t>848</w:t>
    </w:r>
    <w:r>
      <w:rPr>
        <w:i/>
        <w:szCs w:val="24"/>
      </w:rPr>
      <w:tab/>
      <w:t>Fax 2243-4444</w:t>
    </w:r>
    <w:r>
      <w:rPr>
        <w:i/>
        <w:szCs w:val="24"/>
      </w:rPr>
      <w:tab/>
    </w:r>
    <w:hyperlink r:id="rId1" w:history="1">
      <w:r>
        <w:rPr>
          <w:rStyle w:val="Hipervnculo"/>
          <w:i/>
          <w:szCs w:val="24"/>
        </w:rPr>
        <w:t>supen@supen.fi.cr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867EA" w14:textId="77777777" w:rsidR="00F9556F" w:rsidRDefault="00F9556F" w:rsidP="00011FAB">
      <w:pPr>
        <w:spacing w:line="240" w:lineRule="auto"/>
      </w:pPr>
      <w:r>
        <w:separator/>
      </w:r>
    </w:p>
  </w:footnote>
  <w:footnote w:type="continuationSeparator" w:id="0">
    <w:p w14:paraId="6E408B79" w14:textId="77777777" w:rsidR="00F9556F" w:rsidRDefault="00F9556F" w:rsidP="00011F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9F05" w14:textId="40C327A0" w:rsidR="0075244F" w:rsidRDefault="0067350A" w:rsidP="0075244F">
    <w:pPr>
      <w:pStyle w:val="Encabezado"/>
      <w:rPr>
        <w:sz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71EB96E" wp14:editId="46F95A2E">
          <wp:simplePos x="0" y="0"/>
          <wp:positionH relativeFrom="margin">
            <wp:align>right</wp:align>
          </wp:positionH>
          <wp:positionV relativeFrom="paragraph">
            <wp:posOffset>-39163</wp:posOffset>
          </wp:positionV>
          <wp:extent cx="866140" cy="567690"/>
          <wp:effectExtent l="0" t="0" r="0" b="3810"/>
          <wp:wrapNone/>
          <wp:docPr id="2" name="Imagen 2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14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244F">
      <w:rPr>
        <w:noProof/>
      </w:rPr>
      <w:drawing>
        <wp:anchor distT="0" distB="0" distL="114300" distR="114300" simplePos="0" relativeHeight="251668480" behindDoc="0" locked="0" layoutInCell="1" allowOverlap="1" wp14:anchorId="25BC8F12" wp14:editId="504BE568">
          <wp:simplePos x="0" y="0"/>
          <wp:positionH relativeFrom="column">
            <wp:posOffset>-185420</wp:posOffset>
          </wp:positionH>
          <wp:positionV relativeFrom="paragraph">
            <wp:posOffset>-227330</wp:posOffset>
          </wp:positionV>
          <wp:extent cx="1931035" cy="742950"/>
          <wp:effectExtent l="0" t="0" r="0" b="0"/>
          <wp:wrapSquare wrapText="bothSides"/>
          <wp:docPr id="5" name="Imagen 5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661595" w14:textId="54094906" w:rsidR="00D766AB" w:rsidRDefault="00D766AB" w:rsidP="00D766AB">
    <w:pPr>
      <w:pStyle w:val="Encabezado"/>
    </w:pPr>
    <w:r>
      <w:tab/>
    </w:r>
    <w:r>
      <w:tab/>
    </w:r>
  </w:p>
  <w:p w14:paraId="6456A6E1" w14:textId="7C228A8A" w:rsidR="00D766AB" w:rsidRDefault="00D766AB" w:rsidP="00D766AB">
    <w:pPr>
      <w:pStyle w:val="Encabezado"/>
    </w:pPr>
  </w:p>
  <w:p w14:paraId="5429CDC9" w14:textId="77777777" w:rsidR="0075244F" w:rsidRPr="00310D45" w:rsidRDefault="0075244F" w:rsidP="00D766AB">
    <w:pPr>
      <w:pStyle w:val="Encabezado"/>
    </w:pPr>
  </w:p>
  <w:p w14:paraId="6F7D6A1C" w14:textId="00009EC5" w:rsidR="006B6689" w:rsidRPr="00092B79" w:rsidRDefault="00621251" w:rsidP="006B6689">
    <w:pPr>
      <w:pStyle w:val="Encabezado"/>
      <w:rPr>
        <w:b/>
        <w:i/>
        <w:noProof/>
        <w:szCs w:val="24"/>
      </w:rPr>
    </w:pPr>
    <w:r w:rsidRPr="00092B79">
      <w:rPr>
        <w:b/>
        <w:i/>
        <w:szCs w:val="24"/>
      </w:rPr>
      <w:fldChar w:fldCharType="begin"/>
    </w:r>
    <w:r w:rsidRPr="00092B79">
      <w:rPr>
        <w:b/>
        <w:i/>
        <w:szCs w:val="24"/>
      </w:rPr>
      <w:instrText xml:space="preserve"> STYLEREF  Supen_Encabezado  \* MERGEFORMAT </w:instrText>
    </w:r>
    <w:r w:rsidRPr="00092B79">
      <w:rPr>
        <w:b/>
        <w:i/>
        <w:szCs w:val="24"/>
      </w:rPr>
      <w:fldChar w:fldCharType="separate"/>
    </w:r>
    <w:r w:rsidR="00C41D05">
      <w:rPr>
        <w:b/>
        <w:i/>
        <w:noProof/>
        <w:szCs w:val="24"/>
      </w:rPr>
      <w:t>SP-A-292-2026</w:t>
    </w:r>
    <w:r w:rsidRPr="00092B79">
      <w:rPr>
        <w:b/>
        <w:i/>
        <w:noProof/>
        <w:szCs w:val="24"/>
      </w:rPr>
      <w:fldChar w:fldCharType="end"/>
    </w:r>
  </w:p>
  <w:p w14:paraId="395CB880" w14:textId="77777777" w:rsidR="00DC38D9" w:rsidRDefault="00D766AB" w:rsidP="006B6689">
    <w:pPr>
      <w:pStyle w:val="Encabezado"/>
      <w:rPr>
        <w:i/>
        <w:szCs w:val="24"/>
      </w:rPr>
    </w:pPr>
    <w:r>
      <w:rPr>
        <w:i/>
        <w:szCs w:val="24"/>
        <w:lang w:val="es-MX"/>
      </w:rPr>
      <w:t xml:space="preserve">Página </w:t>
    </w:r>
    <w:r w:rsidR="00DC38D9" w:rsidRPr="00DC38D9">
      <w:rPr>
        <w:i/>
        <w:szCs w:val="24"/>
      </w:rPr>
      <w:fldChar w:fldCharType="begin"/>
    </w:r>
    <w:r w:rsidR="00DC38D9" w:rsidRPr="00DC38D9">
      <w:rPr>
        <w:i/>
        <w:szCs w:val="24"/>
      </w:rPr>
      <w:instrText>PAGE   \* MERGEFORMAT</w:instrText>
    </w:r>
    <w:r w:rsidR="00DC38D9" w:rsidRPr="00DC38D9">
      <w:rPr>
        <w:i/>
        <w:szCs w:val="24"/>
      </w:rPr>
      <w:fldChar w:fldCharType="separate"/>
    </w:r>
    <w:r w:rsidR="00732D8B">
      <w:rPr>
        <w:i/>
        <w:noProof/>
        <w:szCs w:val="24"/>
      </w:rPr>
      <w:t>2</w:t>
    </w:r>
    <w:r w:rsidR="00DC38D9" w:rsidRPr="00DC38D9">
      <w:rPr>
        <w:i/>
        <w:szCs w:val="24"/>
      </w:rPr>
      <w:fldChar w:fldCharType="end"/>
    </w:r>
  </w:p>
  <w:p w14:paraId="351EC883" w14:textId="77777777" w:rsidR="00722522" w:rsidRPr="00DC38D9" w:rsidRDefault="00722522" w:rsidP="006B6689">
    <w:pPr>
      <w:pStyle w:val="Encabezado"/>
      <w:rPr>
        <w:i/>
        <w:szCs w:val="24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F333" w14:textId="22B60987" w:rsidR="000F575B" w:rsidRDefault="000F575B" w:rsidP="000F575B">
    <w:pPr>
      <w:pStyle w:val="Encabezado"/>
      <w:rPr>
        <w:sz w:val="22"/>
      </w:rPr>
    </w:pPr>
    <w:r>
      <w:rPr>
        <w:noProof/>
        <w:sz w:val="22"/>
      </w:rPr>
      <w:drawing>
        <wp:anchor distT="0" distB="0" distL="114300" distR="114300" simplePos="0" relativeHeight="251665408" behindDoc="0" locked="0" layoutInCell="1" allowOverlap="1" wp14:anchorId="1386F05F" wp14:editId="2BFBC94B">
          <wp:simplePos x="0" y="0"/>
          <wp:positionH relativeFrom="column">
            <wp:posOffset>-185420</wp:posOffset>
          </wp:positionH>
          <wp:positionV relativeFrom="paragraph">
            <wp:posOffset>-227330</wp:posOffset>
          </wp:positionV>
          <wp:extent cx="1931035" cy="742950"/>
          <wp:effectExtent l="0" t="0" r="0" b="0"/>
          <wp:wrapSquare wrapText="bothSides"/>
          <wp:docPr id="4" name="Imagen 4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</w:rPr>
      <w:drawing>
        <wp:anchor distT="0" distB="0" distL="114300" distR="114300" simplePos="0" relativeHeight="251664384" behindDoc="1" locked="0" layoutInCell="1" allowOverlap="1" wp14:anchorId="3AC02695" wp14:editId="4D1628C3">
          <wp:simplePos x="0" y="0"/>
          <wp:positionH relativeFrom="margin">
            <wp:align>right</wp:align>
          </wp:positionH>
          <wp:positionV relativeFrom="paragraph">
            <wp:posOffset>-127635</wp:posOffset>
          </wp:positionV>
          <wp:extent cx="901700" cy="585470"/>
          <wp:effectExtent l="0" t="0" r="0" b="5080"/>
          <wp:wrapNone/>
          <wp:docPr id="3" name="Imagen 3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1CA9B7" w14:textId="5337821A" w:rsidR="00F44087" w:rsidRPr="000F575B" w:rsidRDefault="00F44087" w:rsidP="000F57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12363"/>
    <w:multiLevelType w:val="hybridMultilevel"/>
    <w:tmpl w:val="516271B6"/>
    <w:lvl w:ilvl="0" w:tplc="5484C2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32A12"/>
    <w:multiLevelType w:val="hybridMultilevel"/>
    <w:tmpl w:val="71F42548"/>
    <w:lvl w:ilvl="0" w:tplc="140A000F">
      <w:start w:val="1"/>
      <w:numFmt w:val="decimal"/>
      <w:lvlText w:val="%1."/>
      <w:lvlJc w:val="left"/>
      <w:pPr>
        <w:ind w:left="1785" w:hanging="360"/>
      </w:pPr>
    </w:lvl>
    <w:lvl w:ilvl="1" w:tplc="140A0019" w:tentative="1">
      <w:start w:val="1"/>
      <w:numFmt w:val="lowerLetter"/>
      <w:lvlText w:val="%2."/>
      <w:lvlJc w:val="left"/>
      <w:pPr>
        <w:ind w:left="2505" w:hanging="360"/>
      </w:pPr>
    </w:lvl>
    <w:lvl w:ilvl="2" w:tplc="140A001B" w:tentative="1">
      <w:start w:val="1"/>
      <w:numFmt w:val="lowerRoman"/>
      <w:lvlText w:val="%3."/>
      <w:lvlJc w:val="right"/>
      <w:pPr>
        <w:ind w:left="3225" w:hanging="180"/>
      </w:pPr>
    </w:lvl>
    <w:lvl w:ilvl="3" w:tplc="140A000F" w:tentative="1">
      <w:start w:val="1"/>
      <w:numFmt w:val="decimal"/>
      <w:lvlText w:val="%4."/>
      <w:lvlJc w:val="left"/>
      <w:pPr>
        <w:ind w:left="3945" w:hanging="360"/>
      </w:pPr>
    </w:lvl>
    <w:lvl w:ilvl="4" w:tplc="140A0019" w:tentative="1">
      <w:start w:val="1"/>
      <w:numFmt w:val="lowerLetter"/>
      <w:lvlText w:val="%5."/>
      <w:lvlJc w:val="left"/>
      <w:pPr>
        <w:ind w:left="4665" w:hanging="360"/>
      </w:pPr>
    </w:lvl>
    <w:lvl w:ilvl="5" w:tplc="140A001B" w:tentative="1">
      <w:start w:val="1"/>
      <w:numFmt w:val="lowerRoman"/>
      <w:lvlText w:val="%6."/>
      <w:lvlJc w:val="right"/>
      <w:pPr>
        <w:ind w:left="5385" w:hanging="180"/>
      </w:pPr>
    </w:lvl>
    <w:lvl w:ilvl="6" w:tplc="140A000F" w:tentative="1">
      <w:start w:val="1"/>
      <w:numFmt w:val="decimal"/>
      <w:lvlText w:val="%7."/>
      <w:lvlJc w:val="left"/>
      <w:pPr>
        <w:ind w:left="6105" w:hanging="360"/>
      </w:pPr>
    </w:lvl>
    <w:lvl w:ilvl="7" w:tplc="140A0019" w:tentative="1">
      <w:start w:val="1"/>
      <w:numFmt w:val="lowerLetter"/>
      <w:lvlText w:val="%8."/>
      <w:lvlJc w:val="left"/>
      <w:pPr>
        <w:ind w:left="6825" w:hanging="360"/>
      </w:pPr>
    </w:lvl>
    <w:lvl w:ilvl="8" w:tplc="1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5BE3671B"/>
    <w:multiLevelType w:val="hybridMultilevel"/>
    <w:tmpl w:val="89CA7F96"/>
    <w:lvl w:ilvl="0" w:tplc="140A000F">
      <w:start w:val="1"/>
      <w:numFmt w:val="decimal"/>
      <w:lvlText w:val="%1."/>
      <w:lvlJc w:val="left"/>
      <w:pPr>
        <w:ind w:left="1785" w:hanging="360"/>
      </w:pPr>
    </w:lvl>
    <w:lvl w:ilvl="1" w:tplc="140A0019" w:tentative="1">
      <w:start w:val="1"/>
      <w:numFmt w:val="lowerLetter"/>
      <w:lvlText w:val="%2."/>
      <w:lvlJc w:val="left"/>
      <w:pPr>
        <w:ind w:left="2505" w:hanging="360"/>
      </w:pPr>
    </w:lvl>
    <w:lvl w:ilvl="2" w:tplc="140A001B" w:tentative="1">
      <w:start w:val="1"/>
      <w:numFmt w:val="lowerRoman"/>
      <w:lvlText w:val="%3."/>
      <w:lvlJc w:val="right"/>
      <w:pPr>
        <w:ind w:left="3225" w:hanging="180"/>
      </w:pPr>
    </w:lvl>
    <w:lvl w:ilvl="3" w:tplc="140A000F" w:tentative="1">
      <w:start w:val="1"/>
      <w:numFmt w:val="decimal"/>
      <w:lvlText w:val="%4."/>
      <w:lvlJc w:val="left"/>
      <w:pPr>
        <w:ind w:left="3945" w:hanging="360"/>
      </w:pPr>
    </w:lvl>
    <w:lvl w:ilvl="4" w:tplc="140A0019" w:tentative="1">
      <w:start w:val="1"/>
      <w:numFmt w:val="lowerLetter"/>
      <w:lvlText w:val="%5."/>
      <w:lvlJc w:val="left"/>
      <w:pPr>
        <w:ind w:left="4665" w:hanging="360"/>
      </w:pPr>
    </w:lvl>
    <w:lvl w:ilvl="5" w:tplc="140A001B" w:tentative="1">
      <w:start w:val="1"/>
      <w:numFmt w:val="lowerRoman"/>
      <w:lvlText w:val="%6."/>
      <w:lvlJc w:val="right"/>
      <w:pPr>
        <w:ind w:left="5385" w:hanging="180"/>
      </w:pPr>
    </w:lvl>
    <w:lvl w:ilvl="6" w:tplc="140A000F" w:tentative="1">
      <w:start w:val="1"/>
      <w:numFmt w:val="decimal"/>
      <w:lvlText w:val="%7."/>
      <w:lvlJc w:val="left"/>
      <w:pPr>
        <w:ind w:left="6105" w:hanging="360"/>
      </w:pPr>
    </w:lvl>
    <w:lvl w:ilvl="7" w:tplc="140A0019" w:tentative="1">
      <w:start w:val="1"/>
      <w:numFmt w:val="lowerLetter"/>
      <w:lvlText w:val="%8."/>
      <w:lvlJc w:val="left"/>
      <w:pPr>
        <w:ind w:left="6825" w:hanging="360"/>
      </w:pPr>
    </w:lvl>
    <w:lvl w:ilvl="8" w:tplc="140A001B" w:tentative="1">
      <w:start w:val="1"/>
      <w:numFmt w:val="lowerRoman"/>
      <w:lvlText w:val="%9."/>
      <w:lvlJc w:val="right"/>
      <w:pPr>
        <w:ind w:left="7545" w:hanging="180"/>
      </w:pPr>
    </w:lvl>
  </w:abstractNum>
  <w:num w:numId="1" w16cid:durableId="892082976">
    <w:abstractNumId w:val="0"/>
  </w:num>
  <w:num w:numId="2" w16cid:durableId="550701018">
    <w:abstractNumId w:val="2"/>
  </w:num>
  <w:num w:numId="3" w16cid:durableId="1010256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25"/>
    <w:rsid w:val="00011FAB"/>
    <w:rsid w:val="00021ADD"/>
    <w:rsid w:val="00041856"/>
    <w:rsid w:val="000421CB"/>
    <w:rsid w:val="0006650E"/>
    <w:rsid w:val="0008410F"/>
    <w:rsid w:val="00092B79"/>
    <w:rsid w:val="00095A2B"/>
    <w:rsid w:val="000F20BC"/>
    <w:rsid w:val="000F575B"/>
    <w:rsid w:val="001003BA"/>
    <w:rsid w:val="001024BD"/>
    <w:rsid w:val="0010555F"/>
    <w:rsid w:val="00107ED5"/>
    <w:rsid w:val="00151EAC"/>
    <w:rsid w:val="001572C1"/>
    <w:rsid w:val="001B519E"/>
    <w:rsid w:val="001B67E6"/>
    <w:rsid w:val="001D18BF"/>
    <w:rsid w:val="001D3394"/>
    <w:rsid w:val="00204052"/>
    <w:rsid w:val="002073B7"/>
    <w:rsid w:val="00224774"/>
    <w:rsid w:val="002257D1"/>
    <w:rsid w:val="00260F2F"/>
    <w:rsid w:val="00261F6E"/>
    <w:rsid w:val="00262F5C"/>
    <w:rsid w:val="0026796D"/>
    <w:rsid w:val="00273FED"/>
    <w:rsid w:val="00277C51"/>
    <w:rsid w:val="00286016"/>
    <w:rsid w:val="00291B81"/>
    <w:rsid w:val="00295482"/>
    <w:rsid w:val="002A3368"/>
    <w:rsid w:val="002C4C8C"/>
    <w:rsid w:val="002D3466"/>
    <w:rsid w:val="002F0201"/>
    <w:rsid w:val="002F0CD8"/>
    <w:rsid w:val="00303B4A"/>
    <w:rsid w:val="00305EDC"/>
    <w:rsid w:val="00310D45"/>
    <w:rsid w:val="003155C5"/>
    <w:rsid w:val="0031679D"/>
    <w:rsid w:val="003262D5"/>
    <w:rsid w:val="00337C62"/>
    <w:rsid w:val="00347408"/>
    <w:rsid w:val="00347829"/>
    <w:rsid w:val="003555E6"/>
    <w:rsid w:val="003621B6"/>
    <w:rsid w:val="00363B4E"/>
    <w:rsid w:val="00377CEE"/>
    <w:rsid w:val="00387CD6"/>
    <w:rsid w:val="003A06F4"/>
    <w:rsid w:val="003A2A61"/>
    <w:rsid w:val="003A4AA4"/>
    <w:rsid w:val="003B667F"/>
    <w:rsid w:val="003C2D5A"/>
    <w:rsid w:val="003D35CA"/>
    <w:rsid w:val="003F7162"/>
    <w:rsid w:val="00413B95"/>
    <w:rsid w:val="0042790D"/>
    <w:rsid w:val="00432490"/>
    <w:rsid w:val="0045287A"/>
    <w:rsid w:val="004565B1"/>
    <w:rsid w:val="00464393"/>
    <w:rsid w:val="00477218"/>
    <w:rsid w:val="00484927"/>
    <w:rsid w:val="004939FC"/>
    <w:rsid w:val="004A2C15"/>
    <w:rsid w:val="004A3868"/>
    <w:rsid w:val="004B3D1D"/>
    <w:rsid w:val="004C264C"/>
    <w:rsid w:val="004D599E"/>
    <w:rsid w:val="004E7BCC"/>
    <w:rsid w:val="004F21B2"/>
    <w:rsid w:val="0050511E"/>
    <w:rsid w:val="00507921"/>
    <w:rsid w:val="00510B84"/>
    <w:rsid w:val="00513054"/>
    <w:rsid w:val="005429B7"/>
    <w:rsid w:val="00563D0C"/>
    <w:rsid w:val="00566FB4"/>
    <w:rsid w:val="005857AB"/>
    <w:rsid w:val="0058753F"/>
    <w:rsid w:val="00587BDD"/>
    <w:rsid w:val="0059081B"/>
    <w:rsid w:val="00594A6E"/>
    <w:rsid w:val="005A55A4"/>
    <w:rsid w:val="005C18F6"/>
    <w:rsid w:val="005C69E9"/>
    <w:rsid w:val="005C6DBC"/>
    <w:rsid w:val="005D0E59"/>
    <w:rsid w:val="005E4A8B"/>
    <w:rsid w:val="005E77D8"/>
    <w:rsid w:val="00621251"/>
    <w:rsid w:val="00630614"/>
    <w:rsid w:val="0065585B"/>
    <w:rsid w:val="0067350A"/>
    <w:rsid w:val="006803D3"/>
    <w:rsid w:val="0069087E"/>
    <w:rsid w:val="00696838"/>
    <w:rsid w:val="006B6689"/>
    <w:rsid w:val="006C11CB"/>
    <w:rsid w:val="006C5791"/>
    <w:rsid w:val="006D5B49"/>
    <w:rsid w:val="006D6145"/>
    <w:rsid w:val="006F5308"/>
    <w:rsid w:val="006F787D"/>
    <w:rsid w:val="00722522"/>
    <w:rsid w:val="00726E52"/>
    <w:rsid w:val="00732D8B"/>
    <w:rsid w:val="007464EB"/>
    <w:rsid w:val="0075244F"/>
    <w:rsid w:val="00755D73"/>
    <w:rsid w:val="00762E69"/>
    <w:rsid w:val="00763296"/>
    <w:rsid w:val="0076656D"/>
    <w:rsid w:val="0077012C"/>
    <w:rsid w:val="00773280"/>
    <w:rsid w:val="00792740"/>
    <w:rsid w:val="0079478E"/>
    <w:rsid w:val="007B253B"/>
    <w:rsid w:val="007C5EE4"/>
    <w:rsid w:val="007D4A2D"/>
    <w:rsid w:val="007D711F"/>
    <w:rsid w:val="007E7168"/>
    <w:rsid w:val="007F545C"/>
    <w:rsid w:val="008051AB"/>
    <w:rsid w:val="00826EC1"/>
    <w:rsid w:val="008308B4"/>
    <w:rsid w:val="00832382"/>
    <w:rsid w:val="00833035"/>
    <w:rsid w:val="0083332D"/>
    <w:rsid w:val="00841E75"/>
    <w:rsid w:val="00845411"/>
    <w:rsid w:val="00851CCD"/>
    <w:rsid w:val="00883CCF"/>
    <w:rsid w:val="008A098B"/>
    <w:rsid w:val="008A09FB"/>
    <w:rsid w:val="008C335F"/>
    <w:rsid w:val="008D02A8"/>
    <w:rsid w:val="008E076A"/>
    <w:rsid w:val="008E7C89"/>
    <w:rsid w:val="008E7D4F"/>
    <w:rsid w:val="008F7A46"/>
    <w:rsid w:val="008F7AE7"/>
    <w:rsid w:val="00931A69"/>
    <w:rsid w:val="009332DB"/>
    <w:rsid w:val="00952852"/>
    <w:rsid w:val="009536A5"/>
    <w:rsid w:val="00967B19"/>
    <w:rsid w:val="00974CAD"/>
    <w:rsid w:val="00980E25"/>
    <w:rsid w:val="00981D07"/>
    <w:rsid w:val="00985EC4"/>
    <w:rsid w:val="009913CA"/>
    <w:rsid w:val="009B3671"/>
    <w:rsid w:val="009B475A"/>
    <w:rsid w:val="009E6DB2"/>
    <w:rsid w:val="009F2DE9"/>
    <w:rsid w:val="009F7C79"/>
    <w:rsid w:val="009F7E61"/>
    <w:rsid w:val="00A0168D"/>
    <w:rsid w:val="00A1061A"/>
    <w:rsid w:val="00A241E6"/>
    <w:rsid w:val="00A269FF"/>
    <w:rsid w:val="00A47569"/>
    <w:rsid w:val="00A4778B"/>
    <w:rsid w:val="00A60740"/>
    <w:rsid w:val="00A60911"/>
    <w:rsid w:val="00AB116C"/>
    <w:rsid w:val="00AB3DF0"/>
    <w:rsid w:val="00AD10D3"/>
    <w:rsid w:val="00AF3B9B"/>
    <w:rsid w:val="00AF7580"/>
    <w:rsid w:val="00B164DB"/>
    <w:rsid w:val="00B20060"/>
    <w:rsid w:val="00B402D3"/>
    <w:rsid w:val="00B41DF8"/>
    <w:rsid w:val="00B56E6F"/>
    <w:rsid w:val="00B65E0E"/>
    <w:rsid w:val="00B714B0"/>
    <w:rsid w:val="00B849CB"/>
    <w:rsid w:val="00BD5F5A"/>
    <w:rsid w:val="00BE078A"/>
    <w:rsid w:val="00BF5A63"/>
    <w:rsid w:val="00C015B1"/>
    <w:rsid w:val="00C337A9"/>
    <w:rsid w:val="00C41D05"/>
    <w:rsid w:val="00C82BDB"/>
    <w:rsid w:val="00C90A71"/>
    <w:rsid w:val="00CA16C2"/>
    <w:rsid w:val="00CA71A4"/>
    <w:rsid w:val="00CC0335"/>
    <w:rsid w:val="00CC24BF"/>
    <w:rsid w:val="00CD2C5F"/>
    <w:rsid w:val="00CD5928"/>
    <w:rsid w:val="00CE48C3"/>
    <w:rsid w:val="00CF51F2"/>
    <w:rsid w:val="00D01CA5"/>
    <w:rsid w:val="00D029E6"/>
    <w:rsid w:val="00D0661A"/>
    <w:rsid w:val="00D350B3"/>
    <w:rsid w:val="00D440C1"/>
    <w:rsid w:val="00D61945"/>
    <w:rsid w:val="00D766AB"/>
    <w:rsid w:val="00D80206"/>
    <w:rsid w:val="00D86CC1"/>
    <w:rsid w:val="00DA5F5C"/>
    <w:rsid w:val="00DC38D9"/>
    <w:rsid w:val="00DD729A"/>
    <w:rsid w:val="00E017EF"/>
    <w:rsid w:val="00E051B1"/>
    <w:rsid w:val="00E075F4"/>
    <w:rsid w:val="00E21F98"/>
    <w:rsid w:val="00E42EFF"/>
    <w:rsid w:val="00E530B0"/>
    <w:rsid w:val="00E64F70"/>
    <w:rsid w:val="00E95D96"/>
    <w:rsid w:val="00EA0753"/>
    <w:rsid w:val="00EA1A49"/>
    <w:rsid w:val="00EA452D"/>
    <w:rsid w:val="00EC1B04"/>
    <w:rsid w:val="00EC2F8B"/>
    <w:rsid w:val="00EE1446"/>
    <w:rsid w:val="00EE58B8"/>
    <w:rsid w:val="00EF04B3"/>
    <w:rsid w:val="00EF0EF7"/>
    <w:rsid w:val="00EF59DE"/>
    <w:rsid w:val="00EF6737"/>
    <w:rsid w:val="00F415B1"/>
    <w:rsid w:val="00F432E8"/>
    <w:rsid w:val="00F44087"/>
    <w:rsid w:val="00F45755"/>
    <w:rsid w:val="00F51952"/>
    <w:rsid w:val="00F54224"/>
    <w:rsid w:val="00F560CF"/>
    <w:rsid w:val="00F57041"/>
    <w:rsid w:val="00F7760F"/>
    <w:rsid w:val="00F80FC5"/>
    <w:rsid w:val="00F875EC"/>
    <w:rsid w:val="00F92E75"/>
    <w:rsid w:val="00F9556F"/>
    <w:rsid w:val="00FA1DE3"/>
    <w:rsid w:val="00FA6A8C"/>
    <w:rsid w:val="00FD7473"/>
    <w:rsid w:val="00FE0506"/>
    <w:rsid w:val="00FE34B4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5E0FF"/>
  <w15:docId w15:val="{29BBFD5A-2A36-4BD4-9B7F-F38B269C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2D5"/>
    <w:pPr>
      <w:spacing w:after="0" w:line="360" w:lineRule="auto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11FAB"/>
    <w:rPr>
      <w:color w:val="808080"/>
    </w:rPr>
  </w:style>
  <w:style w:type="paragraph" w:styleId="Encabezado">
    <w:name w:val="header"/>
    <w:basedOn w:val="Normal"/>
    <w:link w:val="EncabezadoCar"/>
    <w:unhideWhenUsed/>
    <w:rsid w:val="00011FA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011FAB"/>
  </w:style>
  <w:style w:type="paragraph" w:styleId="Piedepgina">
    <w:name w:val="footer"/>
    <w:basedOn w:val="Normal"/>
    <w:link w:val="PiedepginaCar"/>
    <w:uiPriority w:val="99"/>
    <w:unhideWhenUsed/>
    <w:rsid w:val="00011FA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FAB"/>
  </w:style>
  <w:style w:type="paragraph" w:customStyle="1" w:styleId="SupenEncabezado">
    <w:name w:val="Supen_Encabezado"/>
    <w:next w:val="Normal"/>
    <w:link w:val="SupenEncabezadoCar"/>
    <w:autoRedefine/>
    <w:qFormat/>
    <w:rsid w:val="009536A5"/>
    <w:pPr>
      <w:spacing w:after="0" w:line="360" w:lineRule="auto"/>
      <w:jc w:val="center"/>
    </w:pPr>
    <w:rPr>
      <w:rFonts w:ascii="Times New Roman" w:hAnsi="Times New Roman"/>
      <w:sz w:val="24"/>
    </w:rPr>
  </w:style>
  <w:style w:type="character" w:customStyle="1" w:styleId="SupenEncabezadoCar">
    <w:name w:val="Supen_Encabezado Car"/>
    <w:basedOn w:val="Fuentedeprrafopredeter"/>
    <w:link w:val="SupenEncabezado"/>
    <w:rsid w:val="009536A5"/>
    <w:rPr>
      <w:rFonts w:ascii="Times New Roman" w:hAnsi="Times New Roman"/>
      <w:sz w:val="24"/>
    </w:rPr>
  </w:style>
  <w:style w:type="paragraph" w:styleId="Sinespaciado">
    <w:name w:val="No Spacing"/>
    <w:uiPriority w:val="1"/>
    <w:qFormat/>
    <w:rsid w:val="00AD10D3"/>
    <w:pPr>
      <w:spacing w:after="0" w:line="240" w:lineRule="auto"/>
    </w:pPr>
  </w:style>
  <w:style w:type="character" w:styleId="Hipervnculo">
    <w:name w:val="Hyperlink"/>
    <w:basedOn w:val="Fuentedeprrafopredeter"/>
    <w:rsid w:val="00DC38D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7921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921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68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7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pen@supen.fi.c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upen@supen.fi.c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mp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os%20Usuarios\ROJASVI\Downloads\Script_plantillas_SUPEN_V2\archivos\Machote%20SP-A%20Superintend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133B443C32D4BBA84994ED17141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39BC8-58F5-4BA5-B464-A4761809EBEB}"/>
      </w:docPartPr>
      <w:docPartBody>
        <w:p w:rsidR="001B4880" w:rsidRDefault="001B4880">
          <w:pPr>
            <w:pStyle w:val="5133B443C32D4BBA84994ED17141131F"/>
          </w:pPr>
          <w:r>
            <w:rPr>
              <w:rStyle w:val="Textodelmarcadordeposicin"/>
            </w:rPr>
            <w:t>Ingrese aquí el SP-A-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80"/>
    <w:rsid w:val="001B4880"/>
    <w:rsid w:val="001B519E"/>
    <w:rsid w:val="002A09CF"/>
    <w:rsid w:val="002D3466"/>
    <w:rsid w:val="003F09B8"/>
    <w:rsid w:val="004A3868"/>
    <w:rsid w:val="004F46CD"/>
    <w:rsid w:val="005857AB"/>
    <w:rsid w:val="005C6DBC"/>
    <w:rsid w:val="00683682"/>
    <w:rsid w:val="00773280"/>
    <w:rsid w:val="00845411"/>
    <w:rsid w:val="008C335F"/>
    <w:rsid w:val="008E7C89"/>
    <w:rsid w:val="00A60FF7"/>
    <w:rsid w:val="00C21706"/>
    <w:rsid w:val="00DE2152"/>
    <w:rsid w:val="00E017EF"/>
    <w:rsid w:val="00E64F70"/>
    <w:rsid w:val="00EE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5133B443C32D4BBA84994ED17141131F">
    <w:name w:val="5133B443C32D4BBA84994ED1714113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4" Type="http://schemas.openxmlformats.org/package/2006/relationships/digital-signature/signature" Target="sig4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sV6fH35mO6822vQK3TFMfXEtuV1shzlR6tcczC3TJ5s=</DigestValue>
    </Reference>
    <Reference Type="http://www.w3.org/2000/09/xmldsig#Object" URI="#idOfficeObject">
      <DigestMethod Algorithm="http://www.w3.org/2001/04/xmlenc#sha256"/>
      <DigestValue>o3ezwp3YrkZUsQ6Oxq6ZvtbW5yCT6GxdczH8uvDjEs0=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VYZNKIEwGofN01HxZ2Y7ECxhrqZiVd8Vlmjgv9hiKQo=</DigestValue>
    </Reference>
  </SignedInfo>
  <SignatureValue>M/8A2+ZKe+tdOPIICPrtzjSaHza/dUj8wlM3hCx6LXQbsAdlBaqU2AH+EEdTsdCre5WShLEk9Yxy
ma80aq9pS+7TwP+TjDEoZz5PM3O7uz1q58VrN4V4ro+RysmKNhhUx6oTTQTnqnVRCv4yY7la1IKK
7lFyt8w6m07cx1/AVdPGF2C/q9Oje1FcxGW3me7jME1ZPhjbNGo1I56up47J/fNi7Gv7Rkge0F+q
d5DQ/QHi9Y3FcjGAu/vRvmqf5dVxhWk/vuai8iFjc1cyBYRX6p79aaURixZxJ7jzMe7+dlCa3/4h
UMSOqdi1zAklSyn+l5UChbdMXOCTRSik3CbUtA==</SignatureValue>
  <KeyInfo>
    <X509Data>
      <X509Certificate>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4YJlb6NjL1t5CxUHf7l+ljp8VhEbRfu2KPLcQQmH5Bc=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XAn6SHlHNpi6MqA96n4SjgM+Rn9qj+gaFi1GiQrRhJI=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aE4N18cknFQ/gpoH0JTtQmxb9MhuCyf/JMiZSCyndCg=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ETrSMXIcsf7Xd66qcsM2MHg6BIxfsk1cPyfQJ4xfP5c=</DigestValue>
      </Reference>
      <Reference URI="/word/document.xml?ContentType=application/vnd.openxmlformats-officedocument.wordprocessingml.document.main+xml">
        <DigestMethod Algorithm="http://www.w3.org/2001/04/xmlenc#sha256"/>
        <DigestValue>LjSYIiaCc1hDYem60C72Ajgtjj+ETpw1eNpUQ0DSEsE=</DigestValue>
      </Reference>
      <Reference URI="/word/endnotes.xml?ContentType=application/vnd.openxmlformats-officedocument.wordprocessingml.endnotes+xml">
        <DigestMethod Algorithm="http://www.w3.org/2001/04/xmlenc#sha256"/>
        <DigestValue>5QLCg+WuMie8A8GGMlsJXTB4FdibK8JCuawxdXYG4D0=</DigestValue>
      </Reference>
      <Reference URI="/word/fontTable.xml?ContentType=application/vnd.openxmlformats-officedocument.wordprocessingml.fontTable+xml">
        <DigestMethod Algorithm="http://www.w3.org/2001/04/xmlenc#sha256"/>
        <DigestValue>bElG7vL9vaVWapEREqtbX39ppv4jAGGtEW4ayMs2lYo=</DigestValue>
      </Reference>
      <Reference URI="/word/footer1.xml?ContentType=application/vnd.openxmlformats-officedocument.wordprocessingml.footer+xml">
        <DigestMethod Algorithm="http://www.w3.org/2001/04/xmlenc#sha256"/>
        <DigestValue>AlUNU9FBlnYlq1+5K74wD5H7Goi4ry+9bMyc+ZtSyXE=</DigestValue>
      </Reference>
      <Reference URI="/word/footer2.xml?ContentType=application/vnd.openxmlformats-officedocument.wordprocessingml.footer+xml">
        <DigestMethod Algorithm="http://www.w3.org/2001/04/xmlenc#sha256"/>
        <DigestValue>OZkXVFEhPWhjCy/fSJfnff4rilQeyeg5WTTKdbqTk7w=</DigestValue>
      </Reference>
      <Reference URI="/word/footer3.xml?ContentType=application/vnd.openxmlformats-officedocument.wordprocessingml.footer+xml">
        <DigestMethod Algorithm="http://www.w3.org/2001/04/xmlenc#sha256"/>
        <DigestValue>ZvuMStVxDsODSTU3OIRKxnDF5D1vrj+HK54UxrON0tI=</DigestValue>
      </Reference>
      <Reference URI="/word/footnotes.xml?ContentType=application/vnd.openxmlformats-officedocument.wordprocessingml.footnotes+xml">
        <DigestMethod Algorithm="http://www.w3.org/2001/04/xmlenc#sha256"/>
        <DigestValue>Vd66nm/D8O/3J06op8goZLhsUutR72M2vIhNozfJLxg=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u1pjTuyn3QqBLf+cSCJVLyd6vQfOCIfEWROmHQEMZ10=</DigestValue>
      </Reference>
      <Reference URI="/word/glossary/fontTable.xml?ContentType=application/vnd.openxmlformats-officedocument.wordprocessingml.fontTable+xml">
        <DigestMethod Algorithm="http://www.w3.org/2001/04/xmlenc#sha256"/>
        <DigestValue>4z37fjmcJli2x2Q0o4HzFCAafcIvUcmoqadQGr2j2fc=</DigestValue>
      </Reference>
      <Reference URI="/word/glossary/settings.xml?ContentType=application/vnd.openxmlformats-officedocument.wordprocessingml.settings+xml">
        <DigestMethod Algorithm="http://www.w3.org/2001/04/xmlenc#sha256"/>
        <DigestValue>QeIFPMprKsk/+kHNQtUKUE99qt83oP9ZcDyopr5oRno=</DigestValue>
      </Reference>
      <Reference URI="/word/glossary/styles.xml?ContentType=application/vnd.openxmlformats-officedocument.wordprocessingml.styles+xml">
        <DigestMethod Algorithm="http://www.w3.org/2001/04/xmlenc#sha256"/>
        <DigestValue>RKIiFnIXiHRk7mt7GM2yeEK/gzD5TjYoOKIcxA8c+pI=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h1bqA1RskrBDNq7YiuC2DGiCMrRSqHj/qiHxc3zAVdY=</DigestValue>
      </Reference>
      <Reference URI="/word/header2.xml?ContentType=application/vnd.openxmlformats-officedocument.wordprocessingml.header+xml">
        <DigestMethod Algorithm="http://www.w3.org/2001/04/xmlenc#sha256"/>
        <DigestValue>u34PdKgPiw4fr5dkChhDdhMnGF7WtvDVKGA2buTH1Zw=</DigestValue>
      </Reference>
      <Reference URI="/word/media/image1.JPG?ContentType=image/jpeg">
        <DigestMethod Algorithm="http://www.w3.org/2001/04/xmlenc#sha256"/>
        <DigestValue>I4XBxSpwgO62F6BQABDSz+caiS5UhFEro+k+sn89SDU=</DigestValue>
      </Reference>
      <Reference URI="/word/media/image2.tmp?ContentType=image/png">
        <DigestMethod Algorithm="http://www.w3.org/2001/04/xmlenc#sha256"/>
        <DigestValue>6Pix5RBwOgUNx0m85ynboEG/l65pZ68yIpIFraxoV0A=</DigestValue>
      </Reference>
      <Reference URI="/word/media/image3.jpeg?ContentType=image/jpeg">
        <DigestMethod Algorithm="http://www.w3.org/2001/04/xmlenc#sha256"/>
        <DigestValue>ckm/zEfkvfAIr045GReacsQG0geFnJV54djzFqSv7l4=</DigestValue>
      </Reference>
      <Reference URI="/word/media/image4.png?ContentType=image/png">
        <DigestMethod Algorithm="http://www.w3.org/2001/04/xmlenc#sha256"/>
        <DigestValue>Fc+jDKZxG1NgVMtTAyV0PhndD4AaZTIfOhF2fLwervE=</DigestValue>
      </Reference>
      <Reference URI="/word/numbering.xml?ContentType=application/vnd.openxmlformats-officedocument.wordprocessingml.numbering+xml">
        <DigestMethod Algorithm="http://www.w3.org/2001/04/xmlenc#sha256"/>
        <DigestValue>/lrIF0A5ImpH/aG2wo8mOSllmbFxk8dVFyIJ4E31zR0=</DigestValue>
      </Reference>
      <Reference URI="/word/settings.xml?ContentType=application/vnd.openxmlformats-officedocument.wordprocessingml.settings+xml">
        <DigestMethod Algorithm="http://www.w3.org/2001/04/xmlenc#sha256"/>
        <DigestValue>6waQmcuQf/N1NUnR82Q/Ci1aXv1D7khB8Jm1JNyRuVY=</DigestValue>
      </Reference>
      <Reference URI="/word/styles.xml?ContentType=application/vnd.openxmlformats-officedocument.wordprocessingml.styles+xml">
        <DigestMethod Algorithm="http://www.w3.org/2001/04/xmlenc#sha256"/>
        <DigestValue>FMk9Nmzj9SrVlNtOvP24ecc+7PCRyraOs+CmBI0zDRk=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k4SMGP2kI7U8oVP6zKpjOL7H8MDIma8kTbriBG74sIA=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2026-02-02T21:33:36Z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16.0.19426/27</OfficeVersion>
          <ApplicationVersion>16.0.19426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2026-02-02T21:33:36Z</xd:SigningTime>
          <xd:SigningCertificate>
            <xd:Cert>
              <xd:CertDigest>
                <DigestMethod Algorithm="http://www.w3.org/2001/04/xmlenc#sha256"/>
                <DigestValue>1btDgInod+d1qwcA46a+xsgqicgUIXjRRJiu21sv9vc=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446020806043668059945835960282084532900943929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GzCCCwOgAwIBAgITSwAAAAcAcL/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+BF6XA6HE9YkCH70pSq6SpPK5cGU/bH2Bf2YQwaVC2Me6BPTbR4JVp2umLgYvGkDnXDhIbkEUUGLjM3L/cDuKjr5nFpKItFH1OkjcwNmRPx2ufmUXsDcqaETvTNxbu6B8cAx+iccH9iUj5Vv0FKvhx/mTArMNA8lbz92RWrn5iy18OhOEOzlAQMr4TcTbLG2s5LJUlY+sFh0A50aUmLbEFvH+aNLL2znLdWCe0g78WUGA7dHAC1IqvRb/0CObD5Wm16tlkHZdQAac250KFLp4w5dQ8jPey4jAlIDYDs8SpnBqW1+Hhdw8pJvwSe7XcCkZ/cCAwEAAaOCCHUwgghxMBIGCSsGAQQBgjcVAQQFAgMCAAIwIwYJKwYBBAGCNxUCBBYEFPrUlznaBlVQaXszB52TsOeVJ6X1MB0GA1UdDgQWBBQJSP+bVAI23TCkb7PiL4n+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QYJKoZIhvcNAQcCoIIKwjCCCr4CAQMxDzANBglghkgBZQMEAgEFADBzBgsqhkiG9w0BCRABBKBkBGIwYAIBAQYIYIE8AQEBAQUwMTANBglghkgBZQMEAgEFAAQg1QygrlHc2/GMpHOIQd46F8XDvaWqiuyYjghEabEiSsQCBCpop1MYDzIwMjYwMjAyMjEzMzQ3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</xd:EncapsulatedCRLValue>
  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OtPATwbgzMPtjxy6d38e2YWwmt/86c/BixjKH5Ud+e0=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1672555889926151746583134727032974558336385031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ZgURuvExOGTGFtP8buQuxvdI+6Rb7H+DtoGGgOA0/70=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xQ0q8ET137lLuTWq5lvlVTSydpSFEzwS/2ccIgywgD0=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j7KE82dlXyOXc3WbCtZElyLuxHuclKDT26cixojVVf8=</DigestValue>
                </xd:DigestAlgAndValue>
                <xd:CRLIdentifier>
                  <xd:Issuer>CN=CA POLITICA PERSONA FISICA - COSTA RICA v2, OU=DCFD, O=MICITT, C=CR, SERIALNUMBER=CPJ-2-100-098311</xd:Issuer>
                  <xd:IssueTime>2026-01-07T14:45:59Z</xd:IssueTime>
                </xd:CRLIdentifier>
              </xd:CRLRef>
              <xd:CRLRef>
                <xd:DigestAlgAndValue>
                  <DigestMethod Algorithm="http://www.w3.org/2001/04/xmlenc#sha256"/>
                  <DigestValue>WOoJR6JfQCdkLBjVs8oELpTE7vvuGZKAVZII7koj8wk=</DigestValue>
                </xd:DigestAlgAndValue>
                <xd:CRLIdentifier>
                  <xd:Issuer>CN=CA RAIZ NACIONAL - COSTA RICA v2, C=CR, O=MICITT, OU=DCFD, SERIALNUMBER=CPJ-2-100-098311</xd:Issuer>
                  <xd:IssueTime>2025-11-14T13:50:37Z</xd:IssueTime>
                </xd:CRLIdentifier>
              </xd:CRLRef>
            </xd:CRLRefs>
          </xd:CompleteRevocationRefs>
          <xd:RevocationValues>
            <xd:CRLValues>
              <xd:EncapsulatedCRLValue>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</xd:EncapsulatedCRLValue>
              <xd:EncapsulatedCRLValue>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</xd:EncapsulatedCRLValue>
              <xd:EncapsulatedCRLValue>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</xd:EncapsulatedCRLValue>
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</xd:CRLValues>
          </xd:RevocationValues>
          <xd:SigAndRefsTimeStamp>
            <CanonicalizationMethod Algorithm="http://www.w3.org/TR/2001/REC-xml-c14n-20010315"/>
            <xd:EncapsulatedTimeStamp>MIIK0QYJKoZIhvcNAQcCoIIKwjCCCr4CAQMxDzANBglghkgBZQMEAgEFADBzBgsqhkiG9w0BCRABBKBkBGIwYAIBAQYIYIE8AQEBAQUwMTANBglghkgBZQMEAgEFAAQgWRHfismm/uYnfQ7pNpRxEXxD2vRZg2WvdknDypGCml4CBCpop1UYDzIwMjYwMjAyMjEzMzQ3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</xd:EncapsulatedTimeStamp>
          </xd:SigAndRefsTimeStamp>
        </xd:UnsignedSignatureProperties>
      </xd:Un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zFbzDtNWSCU8uEX8HK9/TyenbwmRGc1JuH/HtZY9pBI=</DigestValue>
    </Reference>
    <Reference Type="http://www.w3.org/2000/09/xmldsig#Object" URI="#idOfficeObject">
      <DigestMethod Algorithm="http://www.w3.org/2001/04/xmlenc#sha256"/>
      <DigestValue>c2Nd46P/Lb7xg28LJZzSdX5hN2MsT4aPxuRYqsTXFU8=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M+TAHj/vvlulLhePNnxg2V1SaFsDjlY0ddfk46iOKig=</DigestValue>
    </Reference>
  </SignedInfo>
  <SignatureValue>M6mvE+uV3cepiS20o/K9pLYjnO3Lvy6yzOZ4bn0ckiuE7zf0c1q/rTWFsmOUWKaAlu2klWJtkyBK
85zzyaXEZZsr7I73aw9/Bi4z0YsCMLy0/yLVMJVw1rAGSMEM8rjm7TJxo1qHIo9oRc0hH9kyZJBz
gxsSyCzPBTJqK1u97Bzj7kw7ar4xa2MNsIWKBHHeV4mcG8M74OYHSuQ79V3BTcC0AAurVTJQ88Ky
gkZZPcBXBvae/iYUB2YyxxqNUlOuK1cWkkaH+lo+J/zUue523/0f10Jc/yXV0MGVQnFj1w8e0X39
laAVJ/DI+TQ6Ttl4FfU1tEzBLFAsNSi6VmgSGQ==</SignatureValue>
  <KeyInfo>
    <X509Data>
      <X509Certificate>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+ZcYhqXLa4F/gbnScoGev3gCAWQCAQcwEwYDVR0lBAwwCgYIKwYBBQUHAwQwGwYJKwYBBAGCNxUKBA4wDDAKBggrBgEFBQcDBDAVBgNVHSAEDjAMMAoGCGCBPAEBAQECMA0GCSqGSIb3DQEBCwUAA4IBAQBaAJsi/lX5X+ZnUO/3uRvPpHkBhg5ijkP62NvWwCrnH2DRE6kZu6O7BFDBp/LgaPQncZX2DnSn9SLqeXgOuV+9qNV4COaKfGd9R4DKgFZYdK05H1KMECyMTGtvZLH2D2LBzD23WCfam6guyhKXXUXRR9w/Ix39nkumap1Z+47myTliQuhVNySg2PNehJKE05BoRKVx1XMlpP7luI+HmyxH/3Vhd4rFo3Z5gqUVIn/I7/gYM99QbmzhCqmxcsvpGBw5aR4vyiaQor9h7SsOG9lOF85NT75vG730ztL69DQW0eJJ1RcTN9h2miAnPdob5H3hzb2foHwRNr4S2ZY5YUH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4YJlb6NjL1t5CxUHf7l+ljp8VhEbRfu2KPLcQQmH5Bc=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XAn6SHlHNpi6MqA96n4SjgM+Rn9qj+gaFi1GiQrRhJI=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aE4N18cknFQ/gpoH0JTtQmxb9MhuCyf/JMiZSCyndCg=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ETrSMXIcsf7Xd66qcsM2MHg6BIxfsk1cPyfQJ4xfP5c=</DigestValue>
      </Reference>
      <Reference URI="/word/document.xml?ContentType=application/vnd.openxmlformats-officedocument.wordprocessingml.document.main+xml">
        <DigestMethod Algorithm="http://www.w3.org/2001/04/xmlenc#sha256"/>
        <DigestValue>LjSYIiaCc1hDYem60C72Ajgtjj+ETpw1eNpUQ0DSEsE=</DigestValue>
      </Reference>
      <Reference URI="/word/endnotes.xml?ContentType=application/vnd.openxmlformats-officedocument.wordprocessingml.endnotes+xml">
        <DigestMethod Algorithm="http://www.w3.org/2001/04/xmlenc#sha256"/>
        <DigestValue>5QLCg+WuMie8A8GGMlsJXTB4FdibK8JCuawxdXYG4D0=</DigestValue>
      </Reference>
      <Reference URI="/word/fontTable.xml?ContentType=application/vnd.openxmlformats-officedocument.wordprocessingml.fontTable+xml">
        <DigestMethod Algorithm="http://www.w3.org/2001/04/xmlenc#sha256"/>
        <DigestValue>bElG7vL9vaVWapEREqtbX39ppv4jAGGtEW4ayMs2lYo=</DigestValue>
      </Reference>
      <Reference URI="/word/footer1.xml?ContentType=application/vnd.openxmlformats-officedocument.wordprocessingml.footer+xml">
        <DigestMethod Algorithm="http://www.w3.org/2001/04/xmlenc#sha256"/>
        <DigestValue>AlUNU9FBlnYlq1+5K74wD5H7Goi4ry+9bMyc+ZtSyXE=</DigestValue>
      </Reference>
      <Reference URI="/word/footer2.xml?ContentType=application/vnd.openxmlformats-officedocument.wordprocessingml.footer+xml">
        <DigestMethod Algorithm="http://www.w3.org/2001/04/xmlenc#sha256"/>
        <DigestValue>OZkXVFEhPWhjCy/fSJfnff4rilQeyeg5WTTKdbqTk7w=</DigestValue>
      </Reference>
      <Reference URI="/word/footer3.xml?ContentType=application/vnd.openxmlformats-officedocument.wordprocessingml.footer+xml">
        <DigestMethod Algorithm="http://www.w3.org/2001/04/xmlenc#sha256"/>
        <DigestValue>ZvuMStVxDsODSTU3OIRKxnDF5D1vrj+HK54UxrON0tI=</DigestValue>
      </Reference>
      <Reference URI="/word/footnotes.xml?ContentType=application/vnd.openxmlformats-officedocument.wordprocessingml.footnotes+xml">
        <DigestMethod Algorithm="http://www.w3.org/2001/04/xmlenc#sha256"/>
        <DigestValue>Vd66nm/D8O/3J06op8goZLhsUutR72M2vIhNozfJLxg=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u1pjTuyn3QqBLf+cSCJVLyd6vQfOCIfEWROmHQEMZ10=</DigestValue>
      </Reference>
      <Reference URI="/word/glossary/fontTable.xml?ContentType=application/vnd.openxmlformats-officedocument.wordprocessingml.fontTable+xml">
        <DigestMethod Algorithm="http://www.w3.org/2001/04/xmlenc#sha256"/>
        <DigestValue>4z37fjmcJli2x2Q0o4HzFCAafcIvUcmoqadQGr2j2fc=</DigestValue>
      </Reference>
      <Reference URI="/word/glossary/settings.xml?ContentType=application/vnd.openxmlformats-officedocument.wordprocessingml.settings+xml">
        <DigestMethod Algorithm="http://www.w3.org/2001/04/xmlenc#sha256"/>
        <DigestValue>QeIFPMprKsk/+kHNQtUKUE99qt83oP9ZcDyopr5oRno=</DigestValue>
      </Reference>
      <Reference URI="/word/glossary/styles.xml?ContentType=application/vnd.openxmlformats-officedocument.wordprocessingml.styles+xml">
        <DigestMethod Algorithm="http://www.w3.org/2001/04/xmlenc#sha256"/>
        <DigestValue>RKIiFnIXiHRk7mt7GM2yeEK/gzD5TjYoOKIcxA8c+pI=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h1bqA1RskrBDNq7YiuC2DGiCMrRSqHj/qiHxc3zAVdY=</DigestValue>
      </Reference>
      <Reference URI="/word/header2.xml?ContentType=application/vnd.openxmlformats-officedocument.wordprocessingml.header+xml">
        <DigestMethod Algorithm="http://www.w3.org/2001/04/xmlenc#sha256"/>
        <DigestValue>u34PdKgPiw4fr5dkChhDdhMnGF7WtvDVKGA2buTH1Zw=</DigestValue>
      </Reference>
      <Reference URI="/word/media/image1.JPG?ContentType=image/jpeg">
        <DigestMethod Algorithm="http://www.w3.org/2001/04/xmlenc#sha256"/>
        <DigestValue>I4XBxSpwgO62F6BQABDSz+caiS5UhFEro+k+sn89SDU=</DigestValue>
      </Reference>
      <Reference URI="/word/media/image2.tmp?ContentType=image/png">
        <DigestMethod Algorithm="http://www.w3.org/2001/04/xmlenc#sha256"/>
        <DigestValue>6Pix5RBwOgUNx0m85ynboEG/l65pZ68yIpIFraxoV0A=</DigestValue>
      </Reference>
      <Reference URI="/word/media/image3.jpeg?ContentType=image/jpeg">
        <DigestMethod Algorithm="http://www.w3.org/2001/04/xmlenc#sha256"/>
        <DigestValue>ckm/zEfkvfAIr045GReacsQG0geFnJV54djzFqSv7l4=</DigestValue>
      </Reference>
      <Reference URI="/word/media/image4.png?ContentType=image/png">
        <DigestMethod Algorithm="http://www.w3.org/2001/04/xmlenc#sha256"/>
        <DigestValue>Fc+jDKZxG1NgVMtTAyV0PhndD4AaZTIfOhF2fLwervE=</DigestValue>
      </Reference>
      <Reference URI="/word/numbering.xml?ContentType=application/vnd.openxmlformats-officedocument.wordprocessingml.numbering+xml">
        <DigestMethod Algorithm="http://www.w3.org/2001/04/xmlenc#sha256"/>
        <DigestValue>/lrIF0A5ImpH/aG2wo8mOSllmbFxk8dVFyIJ4E31zR0=</DigestValue>
      </Reference>
      <Reference URI="/word/settings.xml?ContentType=application/vnd.openxmlformats-officedocument.wordprocessingml.settings+xml">
        <DigestMethod Algorithm="http://www.w3.org/2001/04/xmlenc#sha256"/>
        <DigestValue>6waQmcuQf/N1NUnR82Q/Ci1aXv1D7khB8Jm1JNyRuVY=</DigestValue>
      </Reference>
      <Reference URI="/word/styles.xml?ContentType=application/vnd.openxmlformats-officedocument.wordprocessingml.styles+xml">
        <DigestMethod Algorithm="http://www.w3.org/2001/04/xmlenc#sha256"/>
        <DigestValue>FMk9Nmzj9SrVlNtOvP24ecc+7PCRyraOs+CmBI0zDRk=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k4SMGP2kI7U8oVP6zKpjOL7H8MDIma8kTbriBG74sIA=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2026-02-02T22:00:32Z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16.0.19426/27</OfficeVersion>
          <ApplicationVersion>16.0.19426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2026-02-02T22:00:32Z</xd:SigningTime>
          <xd:SigningCertificate>
            <xd:Cert>
              <xd:CertDigest>
                <DigestMethod Algorithm="http://www.w3.org/2001/04/xmlenc#sha256"/>
                <DigestValue>NJAiRAxWEmnx5ycpBigyL6xPN1g53VeVIg3T8ql7WTQ=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446023159918382051476850845190310293879145237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GzCCCwOgAwIBAgITSwAAAAcAcL/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+BF6XA6HE9YkCH70pSq6SpPK5cGU/bH2Bf2YQwaVC2Me6BPTbR4JVp2umLgYvGkDnXDhIbkEUUGLjM3L/cDuKjr5nFpKItFH1OkjcwNmRPx2ufmUXsDcqaETvTNxbu6B8cAx+iccH9iUj5Vv0FKvhx/mTArMNA8lbz92RWrn5iy18OhOEOzlAQMr4TcTbLG2s5LJUlY+sFh0A50aUmLbEFvH+aNLL2znLdWCe0g78WUGA7dHAC1IqvRb/0CObD5Wm16tlkHZdQAac250KFLp4w5dQ8jPey4jAlIDYDs8SpnBqW1+Hhdw8pJvwSe7XcCkZ/cCAwEAAaOCCHUwgghxMBIGCSsGAQQBgjcVAQQFAgMCAAIwIwYJKwYBBAGCNxUCBBYEFPrUlznaBlVQaXszB52TsOeVJ6X1MB0GA1UdDgQWBBQJSP+bVAI23TCkb7PiL4n+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QYJKoZIhvcNAQcCoIIKwjCCCr4CAQMxDzANBglghkgBZQMEAgEFADBzBgsqhkiG9w0BCRABBKBkBGIwYAIBAQYIYIE8AQEBAQUwMTANBglghkgBZQMEAgEFAAQgN95XKcAsjD0jqnTt4KfDez0kpVQhjYZzhaAHDR+ReuUCBCppHeYYDzIwMjYwMjAyMjIwMDM5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</xd:EncapsulatedCRLValue>
  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OtPATwbgzMPtjxy6d38e2YWwmt/86c/BixjKH5Ud+e0=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1672555889926151746583134727032974558336385031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ZgURuvExOGTGFtP8buQuxvdI+6Rb7H+DtoGGgOA0/70=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xQ0q8ET137lLuTWq5lvlVTSydpSFEzwS/2ccIgywgD0=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j7KE82dlXyOXc3WbCtZElyLuxHuclKDT26cixojVVf8=</DigestValue>
                </xd:DigestAlgAndValue>
                <xd:CRLIdentifier>
                  <xd:Issuer>CN=CA POLITICA PERSONA FISICA - COSTA RICA v2, OU=DCFD, O=MICITT, C=CR, SERIALNUMBER=CPJ-2-100-098311</xd:Issuer>
                  <xd:IssueTime>2026-01-07T14:45:59Z</xd:IssueTime>
                </xd:CRLIdentifier>
              </xd:CRLRef>
              <xd:CRLRef>
                <xd:DigestAlgAndValue>
                  <DigestMethod Algorithm="http://www.w3.org/2001/04/xmlenc#sha256"/>
                  <DigestValue>WOoJR6JfQCdkLBjVs8oELpTE7vvuGZKAVZII7koj8wk=</DigestValue>
                </xd:DigestAlgAndValue>
                <xd:CRLIdentifier>
                  <xd:Issuer>CN=CA RAIZ NACIONAL - COSTA RICA v2, C=CR, O=MICITT, OU=DCFD, SERIALNUMBER=CPJ-2-100-098311</xd:Issuer>
                  <xd:IssueTime>2025-11-14T13:50:37Z</xd:IssueTime>
                </xd:CRLIdentifier>
              </xd:CRLRef>
            </xd:CRLRefs>
          </xd:CompleteRevocationRefs>
          <xd:RevocationValues>
            <xd:CRLValues>
              <xd:EncapsulatedCRLValue>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</xd:EncapsulatedCRLValue>
              <xd:EncapsulatedCRLValue>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</xd:EncapsulatedCRLValue>
              <xd:EncapsulatedCRLValue>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</xd:EncapsulatedCRLValue>
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</xd:CRLValues>
          </xd:RevocationValues>
          <xd:SigAndRefsTimeStamp>
            <CanonicalizationMethod Algorithm="http://www.w3.org/TR/2001/REC-xml-c14n-20010315"/>
            <xd:EncapsulatedTimeStamp>MIIK0QYJKoZIhvcNAQcCoIIKwjCCCr4CAQMxDzANBglghkgBZQMEAgEFADBzBgsqhkiG9w0BCRABBKBkBGIwYAIBAQYIYIE8AQEBAQUwMTANBglghkgBZQMEAgEFAAQg5vWEJP4S2Vyz69344XR3xZ2Qej+v8jvSK1cXiHWeEBoCBCppHe0YDzIwMjYwMjAyMjIwMDM5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</xd:EncapsulatedTimeStamp>
          </xd:SigAndRefsTimeStamp>
        </xd:UnsignedSignatureProperties>
      </xd:UnsignedProperties>
    </xd:QualifyingProperties>
  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ix2l6lO6FxNTstegBxqwMbwUKfnoZXZW/hoWkS8EusA=</DigestValue>
    </Reference>
    <Reference Type="http://www.w3.org/2000/09/xmldsig#Object" URI="#idOfficeObject">
      <DigestMethod Algorithm="http://www.w3.org/2001/04/xmlenc#sha256"/>
      <DigestValue>o3ezwp3YrkZUsQ6Oxq6ZvtbW5yCT6GxdczH8uvDjEs0=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ahDMKRIOIJWD7BHScjeRnw2fNwIu0bEdehMfLMWDX9M=</DigestValue>
    </Reference>
  </SignedInfo>
  <SignatureValue>i5nB2uVV6epDxvxBJga92H1gs8W9Qct2noF4BzIB70gBCac+PAztdC4iJ3m9BRY53w/FiXbs/vE2
TffpkKGNG/Zu9vN8TsfT9JWd/9iH3HimIaQjpPZ236nZpI8eW8LKu8Vhgx0n6usurLxDleFO/3+7
Nhxj++Vuj4RfbR+wDgSciXGbYbhZ/i8jpk+eftObAbR6u1UN5+vDo/+ukSxuFshjjWmmKCL/TYE1
0EhOGc1UiBUQKPSgZGaD1dPngtAueelUrFvGixL59TdJi/Oa902/ovj24xSRVPWcq3Pov8hGFYjq
njk466tmJU/qXTKiMqMQm4IeBeGArnAdg1chtA==</SignatureValue>
  <KeyInfo>
    <X509Data>
      <X509Certificate>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4YJlb6NjL1t5CxUHf7l+ljp8VhEbRfu2KPLcQQmH5Bc=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XAn6SHlHNpi6MqA96n4SjgM+Rn9qj+gaFi1GiQrRhJI=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aE4N18cknFQ/gpoH0JTtQmxb9MhuCyf/JMiZSCyndCg=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ETrSMXIcsf7Xd66qcsM2MHg6BIxfsk1cPyfQJ4xfP5c=</DigestValue>
      </Reference>
      <Reference URI="/word/document.xml?ContentType=application/vnd.openxmlformats-officedocument.wordprocessingml.document.main+xml">
        <DigestMethod Algorithm="http://www.w3.org/2001/04/xmlenc#sha256"/>
        <DigestValue>LjSYIiaCc1hDYem60C72Ajgtjj+ETpw1eNpUQ0DSEsE=</DigestValue>
      </Reference>
      <Reference URI="/word/endnotes.xml?ContentType=application/vnd.openxmlformats-officedocument.wordprocessingml.endnotes+xml">
        <DigestMethod Algorithm="http://www.w3.org/2001/04/xmlenc#sha256"/>
        <DigestValue>5QLCg+WuMie8A8GGMlsJXTB4FdibK8JCuawxdXYG4D0=</DigestValue>
      </Reference>
      <Reference URI="/word/fontTable.xml?ContentType=application/vnd.openxmlformats-officedocument.wordprocessingml.fontTable+xml">
        <DigestMethod Algorithm="http://www.w3.org/2001/04/xmlenc#sha256"/>
        <DigestValue>bElG7vL9vaVWapEREqtbX39ppv4jAGGtEW4ayMs2lYo=</DigestValue>
      </Reference>
      <Reference URI="/word/footer1.xml?ContentType=application/vnd.openxmlformats-officedocument.wordprocessingml.footer+xml">
        <DigestMethod Algorithm="http://www.w3.org/2001/04/xmlenc#sha256"/>
        <DigestValue>AlUNU9FBlnYlq1+5K74wD5H7Goi4ry+9bMyc+ZtSyXE=</DigestValue>
      </Reference>
      <Reference URI="/word/footer2.xml?ContentType=application/vnd.openxmlformats-officedocument.wordprocessingml.footer+xml">
        <DigestMethod Algorithm="http://www.w3.org/2001/04/xmlenc#sha256"/>
        <DigestValue>OZkXVFEhPWhjCy/fSJfnff4rilQeyeg5WTTKdbqTk7w=</DigestValue>
      </Reference>
      <Reference URI="/word/footer3.xml?ContentType=application/vnd.openxmlformats-officedocument.wordprocessingml.footer+xml">
        <DigestMethod Algorithm="http://www.w3.org/2001/04/xmlenc#sha256"/>
        <DigestValue>ZvuMStVxDsODSTU3OIRKxnDF5D1vrj+HK54UxrON0tI=</DigestValue>
      </Reference>
      <Reference URI="/word/footnotes.xml?ContentType=application/vnd.openxmlformats-officedocument.wordprocessingml.footnotes+xml">
        <DigestMethod Algorithm="http://www.w3.org/2001/04/xmlenc#sha256"/>
        <DigestValue>Vd66nm/D8O/3J06op8goZLhsUutR72M2vIhNozfJLxg=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u1pjTuyn3QqBLf+cSCJVLyd6vQfOCIfEWROmHQEMZ10=</DigestValue>
      </Reference>
      <Reference URI="/word/glossary/fontTable.xml?ContentType=application/vnd.openxmlformats-officedocument.wordprocessingml.fontTable+xml">
        <DigestMethod Algorithm="http://www.w3.org/2001/04/xmlenc#sha256"/>
        <DigestValue>4z37fjmcJli2x2Q0o4HzFCAafcIvUcmoqadQGr2j2fc=</DigestValue>
      </Reference>
      <Reference URI="/word/glossary/settings.xml?ContentType=application/vnd.openxmlformats-officedocument.wordprocessingml.settings+xml">
        <DigestMethod Algorithm="http://www.w3.org/2001/04/xmlenc#sha256"/>
        <DigestValue>QeIFPMprKsk/+kHNQtUKUE99qt83oP9ZcDyopr5oRno=</DigestValue>
      </Reference>
      <Reference URI="/word/glossary/styles.xml?ContentType=application/vnd.openxmlformats-officedocument.wordprocessingml.styles+xml">
        <DigestMethod Algorithm="http://www.w3.org/2001/04/xmlenc#sha256"/>
        <DigestValue>RKIiFnIXiHRk7mt7GM2yeEK/gzD5TjYoOKIcxA8c+pI=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h1bqA1RskrBDNq7YiuC2DGiCMrRSqHj/qiHxc3zAVdY=</DigestValue>
      </Reference>
      <Reference URI="/word/header2.xml?ContentType=application/vnd.openxmlformats-officedocument.wordprocessingml.header+xml">
        <DigestMethod Algorithm="http://www.w3.org/2001/04/xmlenc#sha256"/>
        <DigestValue>u34PdKgPiw4fr5dkChhDdhMnGF7WtvDVKGA2buTH1Zw=</DigestValue>
      </Reference>
      <Reference URI="/word/media/image1.JPG?ContentType=image/jpeg">
        <DigestMethod Algorithm="http://www.w3.org/2001/04/xmlenc#sha256"/>
        <DigestValue>I4XBxSpwgO62F6BQABDSz+caiS5UhFEro+k+sn89SDU=</DigestValue>
      </Reference>
      <Reference URI="/word/media/image2.tmp?ContentType=image/png">
        <DigestMethod Algorithm="http://www.w3.org/2001/04/xmlenc#sha256"/>
        <DigestValue>6Pix5RBwOgUNx0m85ynboEG/l65pZ68yIpIFraxoV0A=</DigestValue>
      </Reference>
      <Reference URI="/word/media/image3.jpeg?ContentType=image/jpeg">
        <DigestMethod Algorithm="http://www.w3.org/2001/04/xmlenc#sha256"/>
        <DigestValue>ckm/zEfkvfAIr045GReacsQG0geFnJV54djzFqSv7l4=</DigestValue>
      </Reference>
      <Reference URI="/word/media/image4.png?ContentType=image/png">
        <DigestMethod Algorithm="http://www.w3.org/2001/04/xmlenc#sha256"/>
        <DigestValue>Fc+jDKZxG1NgVMtTAyV0PhndD4AaZTIfOhF2fLwervE=</DigestValue>
      </Reference>
      <Reference URI="/word/numbering.xml?ContentType=application/vnd.openxmlformats-officedocument.wordprocessingml.numbering+xml">
        <DigestMethod Algorithm="http://www.w3.org/2001/04/xmlenc#sha256"/>
        <DigestValue>/lrIF0A5ImpH/aG2wo8mOSllmbFxk8dVFyIJ4E31zR0=</DigestValue>
      </Reference>
      <Reference URI="/word/settings.xml?ContentType=application/vnd.openxmlformats-officedocument.wordprocessingml.settings+xml">
        <DigestMethod Algorithm="http://www.w3.org/2001/04/xmlenc#sha256"/>
        <DigestValue>6waQmcuQf/N1NUnR82Q/Ci1aXv1D7khB8Jm1JNyRuVY=</DigestValue>
      </Reference>
      <Reference URI="/word/styles.xml?ContentType=application/vnd.openxmlformats-officedocument.wordprocessingml.styles+xml">
        <DigestMethod Algorithm="http://www.w3.org/2001/04/xmlenc#sha256"/>
        <DigestValue>FMk9Nmzj9SrVlNtOvP24ecc+7PCRyraOs+CmBI0zDRk=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k4SMGP2kI7U8oVP6zKpjOL7H8MDIma8kTbriBG74sIA=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2026-02-03T18:02:16Z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16.0.19426/27</OfficeVersion>
          <ApplicationVersion>16.0.19426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2026-02-03T18:02:16Z</xd:SigningTime>
          <xd:SigningCertificate>
            <xd:Cert>
              <xd:CertDigest>
                <DigestMethod Algorithm="http://www.w3.org/2001/04/xmlenc#sha256"/>
                <DigestValue>kAC/PEqXLuAnjiIkGpOzNvfvnwlpNpqQIspu7cb6dJY=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446022178381059322775134693054662351028314280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GzCCCwOgAwIBAgITSwAAAAcAcL/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+BF6XA6HE9YkCH70pSq6SpPK5cGU/bH2Bf2YQwaVC2Me6BPTbR4JVp2umLgYvGkDnXDhIbkEUUGLjM3L/cDuKjr5nFpKItFH1OkjcwNmRPx2ufmUXsDcqaETvTNxbu6B8cAx+iccH9iUj5Vv0FKvhx/mTArMNA8lbz92RWrn5iy18OhOEOzlAQMr4TcTbLG2s5LJUlY+sFh0A50aUmLbEFvH+aNLL2znLdWCe0g78WUGA7dHAC1IqvRb/0CObD5Wm16tlkHZdQAac250KFLp4w5dQ8jPey4jAlIDYDs8SpnBqW1+Hhdw8pJvwSe7XcCkZ/cCAwEAAaOCCHUwgghxMBIGCSsGAQQBgjcVAQQFAgMCAAIwIwYJKwYBBAGCNxUCBBYEFPrUlznaBlVQaXszB52TsOeVJ6X1MB0GA1UdDgQWBBQJSP+bVAI23TCkb7PiL4n+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QYJKoZIhvcNAQcCoIIKwjCCCr4CAQMxDzANBglghkgBZQMEAgEFADBzBgsqhkiG9w0BCRABBKBkBGIwYAIBAQYIYIE8AQEBAQUwMTANBglghkgBZQMEAgEFAAQgyU3HGa/8cvYXm9Y1s68WAO9CA8UEhwdYt+h8twUcH5ACBCpwGQwYDzIwMjYwMjAzMTgwMjI1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</xd:EncapsulatedCRLValue>
  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OtPATwbgzMPtjxy6d38e2YWwmt/86c/BixjKH5Ud+e0=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1672555889926151746583134727032974558336385031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ZgURuvExOGTGFtP8buQuxvdI+6Rb7H+DtoGGgOA0/70=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xQ0q8ET137lLuTWq5lvlVTSydpSFEzwS/2ccIgywgD0=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2026-02-02T11:40:06Z</xd:IssueTime>
                </xd:CRLIdentifier>
              </xd:CRLRef>
              <xd:CRLRef>
                <xd:DigestAlgAndValue>
                  <DigestMethod Algorithm="http://www.w3.org/2001/04/xmlenc#sha256"/>
                  <DigestValue>j7KE82dlXyOXc3WbCtZElyLuxHuclKDT26cixojVVf8=</DigestValue>
                </xd:DigestAlgAndValue>
                <xd:CRLIdentifier>
                  <xd:Issuer>CN=CA POLITICA PERSONA FISICA - COSTA RICA v2, OU=DCFD, O=MICITT, C=CR, SERIALNUMBER=CPJ-2-100-098311</xd:Issuer>
                  <xd:IssueTime>2026-01-07T14:45:59Z</xd:IssueTime>
                </xd:CRLIdentifier>
              </xd:CRLRef>
              <xd:CRLRef>
                <xd:DigestAlgAndValue>
                  <DigestMethod Algorithm="http://www.w3.org/2001/04/xmlenc#sha256"/>
                  <DigestValue>WOoJR6JfQCdkLBjVs8oELpTE7vvuGZKAVZII7koj8wk=</DigestValue>
                </xd:DigestAlgAndValue>
                <xd:CRLIdentifier>
                  <xd:Issuer>CN=CA RAIZ NACIONAL - COSTA RICA v2, C=CR, O=MICITT, OU=DCFD, SERIALNUMBER=CPJ-2-100-098311</xd:Issuer>
                  <xd:IssueTime>2025-11-14T13:50:37Z</xd:IssueTime>
                </xd:CRLIdentifier>
              </xd:CRLRef>
            </xd:CRLRefs>
          </xd:CompleteRevocationRefs>
          <xd:RevocationValues>
            <xd:CRLValues>
              <xd:EncapsulatedCRLValue>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</xd:EncapsulatedCRLValue>
              <xd:EncapsulatedCRLValue>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</xd:EncapsulatedCRLValue>
              <xd:EncapsulatedCRLValue>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</xd:EncapsulatedCRLValue>
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</xd:CRLValues>
          </xd:RevocationValues>
          <xd:SigAndRefsTimeStamp>
            <CanonicalizationMethod Algorithm="http://www.w3.org/TR/2001/REC-xml-c14n-20010315"/>
            <xd:EncapsulatedTimeStamp>MIIK0QYJKoZIhvcNAQcCoIIKwjCCCr4CAQMxDzANBglghkgBZQMEAgEFADBzBgsqhkiG9w0BCRABBKBkBGIwYAIBAQYIYIE8AQEBAQUwMTANBglghkgBZQMEAgEFAAQgk89yOu45VI9lq4tNwL59g8ftCNF6q8qujGbehR9N2XMCBCpwGQ0YDzIwMjYwMjAzMTgwMjI1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</xd:EncapsulatedTimeStamp>
          </xd:SigAndRefsTimeStamp>
        </xd:UnsignedSignatureProperties>
      </xd:UnsignedProperties>
    </xd:QualifyingProperties>
  </Object>
</Signature>
</file>

<file path=_xmlsignatures/sig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MKpu4+CnyMx5JIr0WbgGaxpEmb1zdM/AF7p6OiFXnGw=</DigestValue>
    </Reference>
    <Reference Type="http://www.w3.org/2000/09/xmldsig#Object" URI="#idOfficeObject">
      <DigestMethod Algorithm="http://www.w3.org/2001/04/xmlenc#sha256"/>
      <DigestValue>c2Nd46P/Lb7xg28LJZzSdX5hN2MsT4aPxuRYqsTXFU8=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lGx6tlclK2Y+lc/bYXMpU0VWJYkeYLV6XMgdOKMxMhU=</DigestValue>
    </Reference>
  </SignedInfo>
  <SignatureValue>c36PvBA6qTBkxBX7FwgDeczpoyz6GYJNBQX8TrR7Kio4V6eFqYB9UBhfYn+ehr5GshnK66wt62ng
YSYPBUphA5TmoSFgZI613wKxIewuVsjxSxfq7aC6CKXvp+YNzSMlVCrUksMVqOwe1G052qoKeYVw
SgbU/iWFJUrKHxkyiKQl5yUx4Ms6fZuZT0x6/IuPnh9TDlltE7MVMb+8B8hWByvrOWiyfAZmSGph
93C0Q3OHMHNmidX5/wQivH8wia6oMzd4eIq+yle5zkUceIM+5368pHo5f/O1zGAgNpTJ1FlCeSPO
9pUctCfVcGd0Xs1+Inr6LsVT0+qFK8dQgBYzfg==</SignatureValue>
  <KeyInfo>
    <X509Data>
      <X509Certificate>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4YJlb6NjL1t5CxUHf7l+ljp8VhEbRfu2KPLcQQmH5Bc=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hhSoe3G4YF60k0EQwX8eT8nnQoYQqso8rhH+kpkfhmI=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XAn6SHlHNpi6MqA96n4SjgM+Rn9qj+gaFi1GiQrRhJI=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aE4N18cknFQ/gpoH0JTtQmxb9MhuCyf/JMiZSCyndCg=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ETrSMXIcsf7Xd66qcsM2MHg6BIxfsk1cPyfQJ4xfP5c=</DigestValue>
      </Reference>
      <Reference URI="/word/document.xml?ContentType=application/vnd.openxmlformats-officedocument.wordprocessingml.document.main+xml">
        <DigestMethod Algorithm="http://www.w3.org/2001/04/xmlenc#sha256"/>
        <DigestValue>LjSYIiaCc1hDYem60C72Ajgtjj+ETpw1eNpUQ0DSEsE=</DigestValue>
      </Reference>
      <Reference URI="/word/endnotes.xml?ContentType=application/vnd.openxmlformats-officedocument.wordprocessingml.endnotes+xml">
        <DigestMethod Algorithm="http://www.w3.org/2001/04/xmlenc#sha256"/>
        <DigestValue>5QLCg+WuMie8A8GGMlsJXTB4FdibK8JCuawxdXYG4D0=</DigestValue>
      </Reference>
      <Reference URI="/word/fontTable.xml?ContentType=application/vnd.openxmlformats-officedocument.wordprocessingml.fontTable+xml">
        <DigestMethod Algorithm="http://www.w3.org/2001/04/xmlenc#sha256"/>
        <DigestValue>bElG7vL9vaVWapEREqtbX39ppv4jAGGtEW4ayMs2lYo=</DigestValue>
      </Reference>
      <Reference URI="/word/footer1.xml?ContentType=application/vnd.openxmlformats-officedocument.wordprocessingml.footer+xml">
        <DigestMethod Algorithm="http://www.w3.org/2001/04/xmlenc#sha256"/>
        <DigestValue>AlUNU9FBlnYlq1+5K74wD5H7Goi4ry+9bMyc+ZtSyXE=</DigestValue>
      </Reference>
      <Reference URI="/word/footer2.xml?ContentType=application/vnd.openxmlformats-officedocument.wordprocessingml.footer+xml">
        <DigestMethod Algorithm="http://www.w3.org/2001/04/xmlenc#sha256"/>
        <DigestValue>OZkXVFEhPWhjCy/fSJfnff4rilQeyeg5WTTKdbqTk7w=</DigestValue>
      </Reference>
      <Reference URI="/word/footer3.xml?ContentType=application/vnd.openxmlformats-officedocument.wordprocessingml.footer+xml">
        <DigestMethod Algorithm="http://www.w3.org/2001/04/xmlenc#sha256"/>
        <DigestValue>ZvuMStVxDsODSTU3OIRKxnDF5D1vrj+HK54UxrON0tI=</DigestValue>
      </Reference>
      <Reference URI="/word/footnotes.xml?ContentType=application/vnd.openxmlformats-officedocument.wordprocessingml.footnotes+xml">
        <DigestMethod Algorithm="http://www.w3.org/2001/04/xmlenc#sha256"/>
        <DigestValue>Vd66nm/D8O/3J06op8goZLhsUutR72M2vIhNozfJLxg=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u1pjTuyn3QqBLf+cSCJVLyd6vQfOCIfEWROmHQEMZ10=</DigestValue>
      </Reference>
      <Reference URI="/word/glossary/fontTable.xml?ContentType=application/vnd.openxmlformats-officedocument.wordprocessingml.fontTable+xml">
        <DigestMethod Algorithm="http://www.w3.org/2001/04/xmlenc#sha256"/>
        <DigestValue>4z37fjmcJli2x2Q0o4HzFCAafcIvUcmoqadQGr2j2fc=</DigestValue>
      </Reference>
      <Reference URI="/word/glossary/settings.xml?ContentType=application/vnd.openxmlformats-officedocument.wordprocessingml.settings+xml">
        <DigestMethod Algorithm="http://www.w3.org/2001/04/xmlenc#sha256"/>
        <DigestValue>QeIFPMprKsk/+kHNQtUKUE99qt83oP9ZcDyopr5oRno=</DigestValue>
      </Reference>
      <Reference URI="/word/glossary/styles.xml?ContentType=application/vnd.openxmlformats-officedocument.wordprocessingml.styles+xml">
        <DigestMethod Algorithm="http://www.w3.org/2001/04/xmlenc#sha256"/>
        <DigestValue>RKIiFnIXiHRk7mt7GM2yeEK/gzD5TjYoOKIcxA8c+pI=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h1bqA1RskrBDNq7YiuC2DGiCMrRSqHj/qiHxc3zAVdY=</DigestValue>
      </Reference>
      <Reference URI="/word/header2.xml?ContentType=application/vnd.openxmlformats-officedocument.wordprocessingml.header+xml">
        <DigestMethod Algorithm="http://www.w3.org/2001/04/xmlenc#sha256"/>
        <DigestValue>u34PdKgPiw4fr5dkChhDdhMnGF7WtvDVKGA2buTH1Zw=</DigestValue>
      </Reference>
      <Reference URI="/word/media/image1.JPG?ContentType=image/jpeg">
        <DigestMethod Algorithm="http://www.w3.org/2001/04/xmlenc#sha256"/>
        <DigestValue>I4XBxSpwgO62F6BQABDSz+caiS5UhFEro+k+sn89SDU=</DigestValue>
      </Reference>
      <Reference URI="/word/media/image2.tmp?ContentType=image/png">
        <DigestMethod Algorithm="http://www.w3.org/2001/04/xmlenc#sha256"/>
        <DigestValue>6Pix5RBwOgUNx0m85ynboEG/l65pZ68yIpIFraxoV0A=</DigestValue>
      </Reference>
      <Reference URI="/word/media/image3.jpeg?ContentType=image/jpeg">
        <DigestMethod Algorithm="http://www.w3.org/2001/04/xmlenc#sha256"/>
        <DigestValue>ckm/zEfkvfAIr045GReacsQG0geFnJV54djzFqSv7l4=</DigestValue>
      </Reference>
      <Reference URI="/word/media/image4.png?ContentType=image/png">
        <DigestMethod Algorithm="http://www.w3.org/2001/04/xmlenc#sha256"/>
        <DigestValue>Fc+jDKZxG1NgVMtTAyV0PhndD4AaZTIfOhF2fLwervE=</DigestValue>
      </Reference>
      <Reference URI="/word/numbering.xml?ContentType=application/vnd.openxmlformats-officedocument.wordprocessingml.numbering+xml">
        <DigestMethod Algorithm="http://www.w3.org/2001/04/xmlenc#sha256"/>
        <DigestValue>/lrIF0A5ImpH/aG2wo8mOSllmbFxk8dVFyIJ4E31zR0=</DigestValue>
      </Reference>
      <Reference URI="/word/settings.xml?ContentType=application/vnd.openxmlformats-officedocument.wordprocessingml.settings+xml">
        <DigestMethod Algorithm="http://www.w3.org/2001/04/xmlenc#sha256"/>
        <DigestValue>6waQmcuQf/N1NUnR82Q/Ci1aXv1D7khB8Jm1JNyRuVY=</DigestValue>
      </Reference>
      <Reference URI="/word/styles.xml?ContentType=application/vnd.openxmlformats-officedocument.wordprocessingml.styles+xml">
        <DigestMethod Algorithm="http://www.w3.org/2001/04/xmlenc#sha256"/>
        <DigestValue>FMk9Nmzj9SrVlNtOvP24ecc+7PCRyraOs+CmBI0zDRk=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k4SMGP2kI7U8oVP6zKpjOL7H8MDIma8kTbriBG74sIA=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2026-02-03T23:18:31Z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16.0.19426/27</OfficeVersion>
          <ApplicationVersion>16.0.19426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2026-02-03T23:18:31Z</xd:SigningTime>
          <xd:SigningCertificate>
            <xd:Cert>
              <xd:CertDigest>
                <DigestMethod Algorithm="http://www.w3.org/2001/04/xmlenc#sha256"/>
                <DigestValue>yJEUEb6ZfflhBXwcq2RiKyEFPMGaYFC2dy83Xdw5fYE=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446019320265906637856810406380102282138942067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JzCCCw+gAwIBAgITSwAAAAXb/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/EiPxLtGHjLTEaACg7j8gIQpw2ayZmLBpXmxIHF83NPw2Lhf72t6WqZlVog/FQzT6c13PupFuEKpgrd/3Kz+InUVCyzn2PrfEk72DDpSTs25SEgNEBe8tNBflhnWDUfJdYBmHxbiz+ax9ogui3IoZ38MkhIruPni2KxEuc93OMGCLqSg9Fh91l6NAvFPCd44bKrWt9WTn1mDpgkYMqLXvSJfmrUc39t+mYBYvmzzvhaDGiGa44c1v3UEMtLCkCZxr4JX15p6nHHrro1Ht4rYbjZE+UgsvfU3iIruGsOrOmyAPTd8ESwGnmR8cVUtjvuJAzAgB2UCAwEAAaOCCIEwggh9MBIGCSsGAQQBgjcVAQQFAgMBAAEwIwYJKwYBBAGCNxUCBBYEFOY7fUWsDL4+b/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QYJKoZIhvcNAQcCoIIKwjCCCr4CAQMxDzANBglghkgBZQMEAgEFADBzBgsqhkiG9w0BCRABBKBkBGIwYAIBAQYIYIE8AQEBAQUwMTANBglghkgBZQMEAgEFAAQgXClnbCJhZZ7DkMYbYNi5Rqp9Bjy7MhZ4xcey82Qqm1oCBCp04xEYDzIwMjYwMjAzMjMxODMz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</xd:EncapsulatedCRLValue>
  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WOB/2K5+bJEAragXITImcX8hI8jSPQeKC9dYvr/WcaU=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1672555889920220192711854395991189670244384773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vww5Zt63/GwqJWCr1xGE4FX+9eWNfLA44NUj75i4uBo=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2026-02-03T11:40:08Z</xd:IssueTime>
                </xd:CRLIdentifier>
              </xd:CRLRef>
              <xd:CRLRef>
                <xd:DigestAlgAndValue>
                  <DigestMethod Algorithm="http://www.w3.org/2001/04/xmlenc#sha256"/>
                  <DigestValue>LUYPznc6HT2u1w/QHeFXFniWORsHbuD7NbiG6f1VMj8=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2026-02-03T11:40:08Z</xd:IssueTime>
                </xd:CRLIdentifier>
              </xd:CRLRef>
              <xd:CRLRef>
                <xd:DigestAlgAndValue>
                  <DigestMethod Algorithm="http://www.w3.org/2001/04/xmlenc#sha256"/>
                  <DigestValue>j7KE82dlXyOXc3WbCtZElyLuxHuclKDT26cixojVVf8=</DigestValue>
                </xd:DigestAlgAndValue>
                <xd:CRLIdentifier>
                  <xd:Issuer>CN=CA POLITICA PERSONA FISICA - COSTA RICA v2, OU=DCFD, O=MICITT, C=CR, SERIALNUMBER=CPJ-2-100-098311</xd:Issuer>
                  <xd:IssueTime>2026-01-07T14:45:59Z</xd:IssueTime>
                </xd:CRLIdentifier>
              </xd:CRLRef>
              <xd:CRLRef>
                <xd:DigestAlgAndValue>
                  <DigestMethod Algorithm="http://www.w3.org/2001/04/xmlenc#sha256"/>
                  <DigestValue>WOoJR6JfQCdkLBjVs8oELpTE7vvuGZKAVZII7koj8wk=</DigestValue>
                </xd:DigestAlgAndValue>
                <xd:CRLIdentifier>
                  <xd:Issuer>CN=CA RAIZ NACIONAL - COSTA RICA v2, C=CR, O=MICITT, OU=DCFD, SERIALNUMBER=CPJ-2-100-098311</xd:Issuer>
                  <xd:IssueTime>2025-11-14T13:50:37Z</xd:IssueTime>
                </xd:CRLIdentifier>
              </xd:CRLRef>
            </xd:CRLRefs>
          </xd:CompleteRevocationRefs>
          <xd:RevocationValues>
            <xd:CRLValues>
              <xd:EncapsulatedCRLValue>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</xd:EncapsulatedCRLValue>
              <xd:EncapsulatedCRLValue>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</xd:EncapsulatedCRLValue>
              <xd:EncapsulatedCRLValue>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</xd:EncapsulatedCRLValue>
              <xd:EncapsulatedCRLValue>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</xd:EncapsulatedCRLValue>
            </xd:CRLValues>
          </xd:RevocationValues>
          <xd:SigAndRefsTimeStamp>
            <CanonicalizationMethod Algorithm="http://www.w3.org/TR/2001/REC-xml-c14n-20010315"/>
            <xd:EncapsulatedTimeStamp>MIIK0QYJKoZIhvcNAQcCoIIKwjCCCr4CAQMxDzANBglghkgBZQMEAgEFADBzBgsqhkiG9w0BCRABBKBkBGIwYAIBAQYIYIE8AQEBAQUwMTANBglghkgBZQMEAgEFAAQgmLyIQUjHPp3gAOxe29rXRZMeDiNNxT4q3zl/EGHAD/QCBCp04xUYDzIwMjYwMjAzMjMxODMzWjAEgAIB9AEB/6CCB8Iwgge+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/8zVlz72GhkgDlKERDslo/vZpRtU1OvkCG4rE62wXhTvecFALoP/VZrUgtAD66y9r29MDq9a7CRE0/I8uetV6Yt/DhB0zy08g83a7NUqwXLM21In0SVGxgEJnVku+QtUNz5KIf0w+Q9wzp3hBBpeVOmDRyOendOQDFVattNaG9UERrqqD18f+ZbiEQLEaGbcnAdt/u9tWOmSF769/LfiUspzSJFPT5ILoZWbtTXaG+V0bXiwLyQgQesL9ASvAn5BlSBDeDVwGnQ+cZVNoXzaeol+qm749NdsdgtH3kRaVbNi66t2Gh25X80enceMng/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//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</xd:EncapsulatedTimeStamp>
          </xd:SigAndRefsTimeStamp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Evento xmlns="6c2d2cf2-004b-47d1-b91d-f9a62dc21bae" xsi:nil="true"/>
    <IdSession xmlns="6c2d2cf2-004b-47d1-b91d-f9a62dc21bae" xsi:nil="true"/>
    <Estado xmlns="6c2d2cf2-004b-47d1-b91d-f9a62dc21bae" xsi:nil="true"/>
    <Evento xmlns="6c2d2cf2-004b-47d1-b91d-f9a62dc21bae">
      <Url>https://si.supen.fi.cr/Tramites/Tram_Detalle_Evento.aspx?evento=2026001990&amp;op=3</Url>
      <Description>2026001990</Description>
    </Event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8F7ED7A8DC944786D775C5860668D9" ma:contentTypeVersion="12" ma:contentTypeDescription="Crear nuevo documento." ma:contentTypeScope="" ma:versionID="0e3c067f722a29c7fa1cc8b529adc12d">
  <xsd:schema xmlns:xsd="http://www.w3.org/2001/XMLSchema" xmlns:xs="http://www.w3.org/2001/XMLSchema" xmlns:p="http://schemas.microsoft.com/office/2006/metadata/properties" xmlns:ns2="6c2d2cf2-004b-47d1-b91d-f9a62dc21bae" targetNamespace="http://schemas.microsoft.com/office/2006/metadata/properties" ma:root="true" ma:fieldsID="5227e60aeb909529db2f21db6406519d" ns2:_="">
    <xsd:import namespace="6c2d2cf2-004b-47d1-b91d-f9a62dc21bae"/>
    <xsd:element name="properties">
      <xsd:complexType>
        <xsd:sequence>
          <xsd:element name="documentManagement">
            <xsd:complexType>
              <xsd:all>
                <xsd:element ref="ns2:Evento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Estado" minOccurs="0"/>
                <xsd:element ref="ns2:IdEvento" minOccurs="0"/>
                <xsd:element ref="ns2:IdSess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d2cf2-004b-47d1-b91d-f9a62dc21bae" elementFormDefault="qualified">
    <xsd:import namespace="http://schemas.microsoft.com/office/2006/documentManagement/types"/>
    <xsd:import namespace="http://schemas.microsoft.com/office/infopath/2007/PartnerControls"/>
    <xsd:element name="Evento" ma:index="8" nillable="true" ma:displayName="Evento" ma:format="Hyperlink" ma:internalName="Evento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stado" ma:index="12" nillable="true" ma:displayName="Estado" ma:indexed="true" ma:internalName="Estado">
      <xsd:simpleType>
        <xsd:restriction base="dms:Text">
          <xsd:maxLength value="255"/>
        </xsd:restriction>
      </xsd:simpleType>
    </xsd:element>
    <xsd:element name="IdEvento" ma:index="13" nillable="true" ma:displayName="IdEvento" ma:indexed="true" ma:internalName="IdEvento">
      <xsd:simpleType>
        <xsd:restriction base="dms:Text">
          <xsd:maxLength value="255"/>
        </xsd:restriction>
      </xsd:simpleType>
    </xsd:element>
    <xsd:element name="IdSession" ma:index="14" nillable="true" ma:displayName="IdSession" ma:indexed="true" ma:internalName="IdSession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34D451BD-6067-48EB-80C7-A07A167F2540}">
  <ds:schemaRefs>
    <ds:schemaRef ds:uri="http://schemas.microsoft.com/office/2006/metadata/properties"/>
    <ds:schemaRef ds:uri="http://schemas.microsoft.com/office/infopath/2007/PartnerControls"/>
    <ds:schemaRef ds:uri="6c2d2cf2-004b-47d1-b91d-f9a62dc21bae"/>
  </ds:schemaRefs>
</ds:datastoreItem>
</file>

<file path=customXml/itemProps2.xml><?xml version="1.0" encoding="utf-8"?>
<ds:datastoreItem xmlns:ds="http://schemas.openxmlformats.org/officeDocument/2006/customXml" ds:itemID="{B444D077-D5FD-4E1D-A950-D1AD9E7B90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65F376-A02D-45C9-8BC9-A1A61E4AB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d2cf2-004b-47d1-b91d-f9a62dc21b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470ADF-BD6A-4DE0-8FDB-FF3875B831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Machote SP-A Superintendente</Template>
  <TotalTime>8</TotalTime>
  <Pages>2</Pages>
  <Words>630</Words>
  <Characters>3464</Characters>
  <Application>Microsoft Office Word</Application>
  <DocSecurity>0</DocSecurity>
  <Lines>75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2026SPA292.docx</dc:title>
  <dc:subject/>
  <dc:creator>ROJAS VALVERDE DIEGO ANTONIO</dc:creator>
  <cp:keywords/>
  <dc:description/>
  <cp:lastModifiedBy>SAENZ QUESADA DANIEL</cp:lastModifiedBy>
  <cp:revision>5</cp:revision>
  <cp:lastPrinted>2016-11-07T18:19:00Z</cp:lastPrinted>
  <dcterms:created xsi:type="dcterms:W3CDTF">2026-02-02T18:18:00Z</dcterms:created>
  <dcterms:modified xsi:type="dcterms:W3CDTF">2026-02-02T21:32:00Z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0x010100598F7ED7A8DC944786D775C5860668D9</vt:lpwstr>
  </property>
  <property fmtid="{D5CDD505-2E9C-101B-9397-08002B2CF9AE}" pid="3" name="ClassificationContentMarkingFooterShapeIds">
    <vt:lpwstr>6db32148,4d6aafa,61091b5e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Uso Interno</vt:lpwstr>
  </property>
  <property fmtid="{D5CDD505-2E9C-101B-9397-08002B2CF9AE}" pid="6" name="MSIP_Label_b8b4be34-365a-4a68-b9fb-75c1b6874315_Enabled">
    <vt:lpwstr>true</vt:lpwstr>
  </property>
  <property fmtid="{D5CDD505-2E9C-101B-9397-08002B2CF9AE}" pid="7" name="MSIP_Label_b8b4be34-365a-4a68-b9fb-75c1b6874315_SetDate">
    <vt:lpwstr>2025-05-26T15:04:38Z</vt:lpwstr>
  </property>
  <property fmtid="{D5CDD505-2E9C-101B-9397-08002B2CF9AE}" pid="8" name="MSIP_Label_b8b4be34-365a-4a68-b9fb-75c1b6874315_Method">
    <vt:lpwstr>Standard</vt:lpwstr>
  </property>
  <property fmtid="{D5CDD505-2E9C-101B-9397-08002B2CF9AE}" pid="9" name="MSIP_Label_b8b4be34-365a-4a68-b9fb-75c1b6874315_Name">
    <vt:lpwstr>b8b4be34-365a-4a68-b9fb-75c1b6874315</vt:lpwstr>
  </property>
  <property fmtid="{D5CDD505-2E9C-101B-9397-08002B2CF9AE}" pid="10" name="MSIP_Label_b8b4be34-365a-4a68-b9fb-75c1b6874315_SiteId">
    <vt:lpwstr>618d0a45-25a6-4618-9f80-8f70a435ee52</vt:lpwstr>
  </property>
  <property fmtid="{D5CDD505-2E9C-101B-9397-08002B2CF9AE}" pid="11" name="MSIP_Label_b8b4be34-365a-4a68-b9fb-75c1b6874315_ActionId">
    <vt:lpwstr>1bc973b1-019f-4407-8bdf-46f69c3096ec</vt:lpwstr>
  </property>
  <property fmtid="{D5CDD505-2E9C-101B-9397-08002B2CF9AE}" pid="12" name="MSIP_Label_b8b4be34-365a-4a68-b9fb-75c1b6874315_ContentBits">
    <vt:lpwstr>2</vt:lpwstr>
  </property>
  <property fmtid="{D5CDD505-2E9C-101B-9397-08002B2CF9AE}" pid="13" name="MSIP_Label_b8b4be34-365a-4a68-b9fb-75c1b6874315_Tag">
    <vt:lpwstr>10, 3, 0, 1</vt:lpwstr>
  </property>
  <property fmtid="{D5CDD505-2E9C-101B-9397-08002B2CF9AE}" pid="14" name="MediaServiceImageTags">
    <vt:lpwstr/>
  </property>
</Properties>
</file>